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8C23A" w14:textId="79DA441C" w:rsidR="00FA2A1C" w:rsidRDefault="00FA2A1C" w:rsidP="00FA2A1C">
      <w:pPr>
        <w:tabs>
          <w:tab w:val="left" w:pos="-4230"/>
          <w:tab w:val="left" w:pos="1710"/>
          <w:tab w:val="left" w:pos="1890"/>
          <w:tab w:val="left" w:pos="2610"/>
        </w:tabs>
        <w:spacing w:after="120"/>
        <w:ind w:left="2430" w:firstLine="450"/>
        <w:rPr>
          <w:rFonts w:cs="Arial"/>
          <w:b/>
        </w:rPr>
      </w:pPr>
      <w:r w:rsidRPr="00961823">
        <w:rPr>
          <w:rFonts w:cs="Arial"/>
          <w:b/>
        </w:rPr>
        <w:t>ТЕХНИЧЕСКАЯ СПЕЦИФИКАЦИЯ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448"/>
        <w:gridCol w:w="6065"/>
      </w:tblGrid>
      <w:tr w:rsidR="00830C0E" w14:paraId="670A1812" w14:textId="77777777" w:rsidTr="00830C0E">
        <w:tc>
          <w:tcPr>
            <w:tcW w:w="1809" w:type="dxa"/>
            <w:shd w:val="clear" w:color="auto" w:fill="auto"/>
          </w:tcPr>
          <w:p w14:paraId="4B6C5BBE" w14:textId="4EE7178D" w:rsidR="00FA5DF4" w:rsidRPr="00830C0E" w:rsidRDefault="00FA5DF4" w:rsidP="00830C0E">
            <w:pPr>
              <w:jc w:val="center"/>
              <w:rPr>
                <w:b/>
                <w:bCs/>
              </w:rPr>
            </w:pPr>
            <w:r w:rsidRPr="00830C0E">
              <w:rPr>
                <w:b/>
                <w:bCs/>
              </w:rPr>
              <w:t>Наименование Товара</w:t>
            </w:r>
          </w:p>
        </w:tc>
        <w:tc>
          <w:tcPr>
            <w:tcW w:w="1448" w:type="dxa"/>
            <w:shd w:val="clear" w:color="auto" w:fill="auto"/>
          </w:tcPr>
          <w:p w14:paraId="17085461" w14:textId="467410A5" w:rsidR="00FA5DF4" w:rsidRPr="00830C0E" w:rsidRDefault="00FA5DF4" w:rsidP="00830C0E">
            <w:pPr>
              <w:jc w:val="center"/>
              <w:rPr>
                <w:b/>
                <w:bCs/>
              </w:rPr>
            </w:pPr>
            <w:r w:rsidRPr="00830C0E">
              <w:rPr>
                <w:b/>
                <w:bCs/>
              </w:rPr>
              <w:t>Количество, шт.</w:t>
            </w:r>
          </w:p>
        </w:tc>
        <w:tc>
          <w:tcPr>
            <w:tcW w:w="6065" w:type="dxa"/>
            <w:shd w:val="clear" w:color="auto" w:fill="auto"/>
          </w:tcPr>
          <w:p w14:paraId="3599C43D" w14:textId="108843D6" w:rsidR="00FA5DF4" w:rsidRPr="00830C0E" w:rsidRDefault="00FA5DF4" w:rsidP="00830C0E">
            <w:pPr>
              <w:jc w:val="center"/>
              <w:rPr>
                <w:b/>
                <w:bCs/>
              </w:rPr>
            </w:pPr>
            <w:r w:rsidRPr="00830C0E">
              <w:rPr>
                <w:b/>
                <w:bCs/>
              </w:rPr>
              <w:t>Характеристика Товара</w:t>
            </w:r>
          </w:p>
        </w:tc>
      </w:tr>
      <w:tr w:rsidR="00830C0E" w14:paraId="24620B07" w14:textId="77777777" w:rsidTr="00830C0E">
        <w:tc>
          <w:tcPr>
            <w:tcW w:w="1809" w:type="dxa"/>
            <w:shd w:val="clear" w:color="auto" w:fill="auto"/>
          </w:tcPr>
          <w:p w14:paraId="64C35059" w14:textId="77777777" w:rsidR="008355C4" w:rsidRDefault="008355C4" w:rsidP="00830C0E">
            <w:pPr>
              <w:jc w:val="center"/>
            </w:pPr>
          </w:p>
          <w:p w14:paraId="7ECC54E3" w14:textId="6A62A0E5" w:rsidR="00FA5DF4" w:rsidRPr="00FA5DF4" w:rsidRDefault="00FA5DF4" w:rsidP="00830C0E">
            <w:pPr>
              <w:jc w:val="center"/>
            </w:pPr>
            <w:r w:rsidRPr="00FA5DF4">
              <w:t>Настольный брендированный календарь</w:t>
            </w:r>
          </w:p>
          <w:p w14:paraId="094A686C" w14:textId="7FE185BE" w:rsidR="00FA5DF4" w:rsidRPr="00FA5DF4" w:rsidRDefault="00FA5DF4" w:rsidP="00830C0E">
            <w:pPr>
              <w:jc w:val="center"/>
            </w:pPr>
            <w:r w:rsidRPr="00FA5DF4">
              <w:t>на 2022 год</w:t>
            </w:r>
          </w:p>
        </w:tc>
        <w:tc>
          <w:tcPr>
            <w:tcW w:w="1448" w:type="dxa"/>
            <w:shd w:val="clear" w:color="auto" w:fill="auto"/>
          </w:tcPr>
          <w:p w14:paraId="5A0EBC64" w14:textId="77777777" w:rsidR="008355C4" w:rsidRDefault="008355C4" w:rsidP="00830C0E">
            <w:pPr>
              <w:jc w:val="center"/>
            </w:pPr>
          </w:p>
          <w:p w14:paraId="0694B0B5" w14:textId="33EE5A66" w:rsidR="00FA5DF4" w:rsidRPr="00FA5DF4" w:rsidRDefault="00FA5DF4" w:rsidP="00830C0E">
            <w:pPr>
              <w:jc w:val="center"/>
            </w:pPr>
            <w:r w:rsidRPr="00FA5DF4">
              <w:t>500</w:t>
            </w:r>
          </w:p>
        </w:tc>
        <w:tc>
          <w:tcPr>
            <w:tcW w:w="6065" w:type="dxa"/>
            <w:shd w:val="clear" w:color="auto" w:fill="auto"/>
          </w:tcPr>
          <w:p w14:paraId="7290836D" w14:textId="77777777" w:rsidR="008355C4" w:rsidRDefault="008355C4" w:rsidP="00FA5DF4">
            <w:pPr>
              <w:rPr>
                <w:b/>
                <w:bCs/>
              </w:rPr>
            </w:pPr>
          </w:p>
          <w:p w14:paraId="311EA88E" w14:textId="025E3128" w:rsidR="00FA5DF4" w:rsidRPr="00830C0E" w:rsidRDefault="00FA5DF4" w:rsidP="00FA5DF4">
            <w:pPr>
              <w:rPr>
                <w:b/>
                <w:bCs/>
              </w:rPr>
            </w:pPr>
            <w:r w:rsidRPr="00830C0E">
              <w:rPr>
                <w:b/>
                <w:bCs/>
              </w:rPr>
              <w:t>Наименование и краткое описание товара</w:t>
            </w:r>
          </w:p>
          <w:p w14:paraId="00352682" w14:textId="77777777" w:rsidR="00FA5DF4" w:rsidRPr="00FA5DF4" w:rsidRDefault="00FA5DF4" w:rsidP="00FA5DF4">
            <w:r w:rsidRPr="00FA5DF4">
              <w:t xml:space="preserve">Производство настольных брендированных календарей в количестве 500 шт. </w:t>
            </w:r>
          </w:p>
          <w:p w14:paraId="1FCB0931" w14:textId="77777777" w:rsidR="00FA5DF4" w:rsidRPr="00FA5DF4" w:rsidRDefault="00FA5DF4" w:rsidP="00FA5DF4"/>
          <w:p w14:paraId="4B2C5B84" w14:textId="77777777" w:rsidR="00FA5DF4" w:rsidRPr="00FA5DF4" w:rsidRDefault="00FA5DF4" w:rsidP="00FA5DF4">
            <w:r w:rsidRPr="00FA5DF4">
              <w:t>Календарь настольный на твердой ножке.</w:t>
            </w:r>
          </w:p>
          <w:p w14:paraId="7FBFB210" w14:textId="77777777" w:rsidR="00FA5DF4" w:rsidRPr="00FA5DF4" w:rsidRDefault="00FA5DF4" w:rsidP="00FA5DF4">
            <w:r w:rsidRPr="00FA5DF4">
              <w:t>Формат – А5, вертикальный либо горизонтальный, в зависимости от идейной концепции календаря.</w:t>
            </w:r>
          </w:p>
          <w:p w14:paraId="781F0B37" w14:textId="77777777" w:rsidR="00FA5DF4" w:rsidRPr="00FA5DF4" w:rsidRDefault="00FA5DF4" w:rsidP="00FA5DF4"/>
          <w:p w14:paraId="59FE437A" w14:textId="77777777" w:rsidR="00FA5DF4" w:rsidRPr="00FA5DF4" w:rsidRDefault="00FA5DF4" w:rsidP="00FA5DF4">
            <w:r w:rsidRPr="00FA5DF4">
              <w:t>Концепция и дизайн-макет календаря разрабатываются Подрядчиком и согласовываются с Заказчиком.</w:t>
            </w:r>
          </w:p>
          <w:p w14:paraId="0A6F7AF6" w14:textId="77777777" w:rsidR="00FA5DF4" w:rsidRPr="00FA5DF4" w:rsidRDefault="00FA5DF4" w:rsidP="00FA5DF4"/>
          <w:p w14:paraId="71CCE876" w14:textId="77777777" w:rsidR="00FA5DF4" w:rsidRPr="00830C0E" w:rsidRDefault="00FA5DF4" w:rsidP="00FA5DF4">
            <w:pPr>
              <w:rPr>
                <w:u w:val="single"/>
              </w:rPr>
            </w:pPr>
            <w:r w:rsidRPr="00830C0E">
              <w:rPr>
                <w:u w:val="single"/>
              </w:rPr>
              <w:t>Подставка:</w:t>
            </w:r>
          </w:p>
          <w:p w14:paraId="5CFEE071" w14:textId="77777777" w:rsidR="00FA5DF4" w:rsidRPr="00FA5DF4" w:rsidRDefault="00FA5DF4" w:rsidP="00FA5DF4">
            <w:r w:rsidRPr="00FA5DF4">
              <w:t>1)</w:t>
            </w:r>
            <w:r w:rsidRPr="00FA5DF4">
              <w:tab/>
              <w:t>размер подставки – в соответствии с дизайн-макетом (225х165х108 мм / 214х173х108 мм)</w:t>
            </w:r>
          </w:p>
          <w:p w14:paraId="38F52658" w14:textId="4EA43658" w:rsidR="00FA5DF4" w:rsidRPr="00FA5DF4" w:rsidRDefault="00FA5DF4" w:rsidP="00FA5DF4">
            <w:r w:rsidRPr="00FA5DF4">
              <w:t>2)</w:t>
            </w:r>
            <w:r w:rsidRPr="00FA5DF4">
              <w:tab/>
              <w:t xml:space="preserve">подставка – </w:t>
            </w:r>
            <w:proofErr w:type="spellStart"/>
            <w:r w:rsidRPr="00FA5DF4">
              <w:t>имитли</w:t>
            </w:r>
            <w:proofErr w:type="spellEnd"/>
            <w:r w:rsidR="008355C4">
              <w:rPr>
                <w:lang w:val="kk-KZ"/>
              </w:rPr>
              <w:t xml:space="preserve">н либо </w:t>
            </w:r>
            <w:proofErr w:type="spellStart"/>
            <w:r w:rsidRPr="00FA5DF4">
              <w:t>бумвинил</w:t>
            </w:r>
            <w:proofErr w:type="spellEnd"/>
            <w:r w:rsidRPr="00FA5DF4">
              <w:t>, цвет и образец материала по согласованию с Заказчиком;</w:t>
            </w:r>
          </w:p>
          <w:p w14:paraId="2FCCC8E6" w14:textId="77777777" w:rsidR="00FA5DF4" w:rsidRPr="00FA5DF4" w:rsidRDefault="00FA5DF4" w:rsidP="00FA5DF4">
            <w:r w:rsidRPr="00FA5DF4">
              <w:t>3)</w:t>
            </w:r>
            <w:r w:rsidRPr="00FA5DF4">
              <w:tab/>
              <w:t xml:space="preserve">материал – 1,7 переплетный картон с </w:t>
            </w:r>
            <w:proofErr w:type="spellStart"/>
            <w:r w:rsidRPr="00FA5DF4">
              <w:t>обклейкой</w:t>
            </w:r>
            <w:proofErr w:type="spellEnd"/>
            <w:r w:rsidRPr="00FA5DF4">
              <w:t xml:space="preserve"> и подклейкой;</w:t>
            </w:r>
          </w:p>
          <w:p w14:paraId="5E43EB9B" w14:textId="77777777" w:rsidR="00FA5DF4" w:rsidRPr="00FA5DF4" w:rsidRDefault="00FA5DF4" w:rsidP="00FA5DF4">
            <w:r w:rsidRPr="00FA5DF4">
              <w:t>4)</w:t>
            </w:r>
            <w:r w:rsidRPr="00FA5DF4">
              <w:tab/>
              <w:t>тиснение фольгой логотипа и основных контактов Заказчика на подставке по согласованию с Заказчиком (на обеих сторонах ножки).</w:t>
            </w:r>
          </w:p>
          <w:p w14:paraId="6EB28128" w14:textId="77777777" w:rsidR="00FA5DF4" w:rsidRPr="00FA5DF4" w:rsidRDefault="00FA5DF4" w:rsidP="00FA5DF4"/>
          <w:p w14:paraId="5111D24B" w14:textId="77777777" w:rsidR="00FA5DF4" w:rsidRPr="00830C0E" w:rsidRDefault="00FA5DF4" w:rsidP="00FA5DF4">
            <w:pPr>
              <w:rPr>
                <w:u w:val="single"/>
              </w:rPr>
            </w:pPr>
            <w:r w:rsidRPr="00830C0E">
              <w:rPr>
                <w:u w:val="single"/>
              </w:rPr>
              <w:t>Календарный блок:</w:t>
            </w:r>
          </w:p>
          <w:p w14:paraId="33BD5D57" w14:textId="77777777" w:rsidR="00FA5DF4" w:rsidRPr="00FA5DF4" w:rsidRDefault="00FA5DF4" w:rsidP="00FA5DF4">
            <w:r w:rsidRPr="00FA5DF4">
              <w:t>1)</w:t>
            </w:r>
            <w:r w:rsidRPr="00FA5DF4">
              <w:tab/>
              <w:t>количество листов – 14 листов (12 месяцев и 2 обложки в случае резки);</w:t>
            </w:r>
          </w:p>
          <w:p w14:paraId="02B2A122" w14:textId="77777777" w:rsidR="00FA5DF4" w:rsidRPr="00FA5DF4" w:rsidRDefault="00FA5DF4" w:rsidP="00FA5DF4">
            <w:r w:rsidRPr="00FA5DF4">
              <w:t>2)</w:t>
            </w:r>
            <w:r w:rsidRPr="00FA5DF4">
              <w:tab/>
              <w:t>размер листов календарного перекидного блока – в соответствии с дизайн-макетом (200х148 мм);</w:t>
            </w:r>
          </w:p>
          <w:p w14:paraId="19DC569E" w14:textId="77777777" w:rsidR="00FA5DF4" w:rsidRPr="00FA5DF4" w:rsidRDefault="00FA5DF4" w:rsidP="00FA5DF4">
            <w:r w:rsidRPr="00FA5DF4">
              <w:t>3)</w:t>
            </w:r>
            <w:r w:rsidRPr="00FA5DF4">
              <w:tab/>
              <w:t>материал на календарный блок – бумага белая матовая, 250 гр.;</w:t>
            </w:r>
          </w:p>
          <w:p w14:paraId="34F3A6E5" w14:textId="77777777" w:rsidR="00FA5DF4" w:rsidRPr="00FA5DF4" w:rsidRDefault="00FA5DF4" w:rsidP="00FA5DF4">
            <w:r w:rsidRPr="00FA5DF4">
              <w:t>4)</w:t>
            </w:r>
            <w:r w:rsidRPr="00FA5DF4">
              <w:tab/>
              <w:t>материал обложки – бумага белая матовая, 250 гр.;</w:t>
            </w:r>
          </w:p>
          <w:p w14:paraId="02567237" w14:textId="77777777" w:rsidR="00FA5DF4" w:rsidRPr="00FA5DF4" w:rsidRDefault="00FA5DF4" w:rsidP="00FA5DF4">
            <w:r w:rsidRPr="00FA5DF4">
              <w:t>5)</w:t>
            </w:r>
            <w:r w:rsidRPr="00FA5DF4">
              <w:tab/>
              <w:t>цветность печати перекидного блока – полноцветная, с обеих сторон (4+4, СМYК);</w:t>
            </w:r>
          </w:p>
          <w:p w14:paraId="49686559" w14:textId="6F6AB7E4" w:rsidR="00FA5DF4" w:rsidRPr="00FA5DF4" w:rsidRDefault="00FA5DF4" w:rsidP="00FA5DF4">
            <w:r w:rsidRPr="00FA5DF4">
              <w:t>6)</w:t>
            </w:r>
            <w:r w:rsidRPr="00FA5DF4">
              <w:tab/>
              <w:t>навивка – на 1 пружину, длина 140 мм или 192 мм, в зависимости от утвержденного Заказчиком формата календаря;</w:t>
            </w:r>
          </w:p>
          <w:p w14:paraId="4504D81B" w14:textId="3609E61A" w:rsidR="00FA5DF4" w:rsidRPr="00FA5DF4" w:rsidRDefault="00FA5DF4" w:rsidP="00FA5DF4">
            <w:r w:rsidRPr="00FA5DF4">
              <w:t>7)</w:t>
            </w:r>
            <w:r w:rsidRPr="00FA5DF4">
              <w:tab/>
              <w:t>цвет пружины</w:t>
            </w:r>
            <w:r w:rsidR="00830C0E" w:rsidRPr="00830C0E">
              <w:rPr>
                <w:lang w:val="kk-KZ"/>
              </w:rPr>
              <w:t xml:space="preserve"> </w:t>
            </w:r>
            <w:r w:rsidRPr="00FA5DF4">
              <w:t>– белый/черный/серебристый/золотой</w:t>
            </w:r>
          </w:p>
          <w:p w14:paraId="65E36D4E" w14:textId="77777777" w:rsidR="00FA5DF4" w:rsidRPr="00FA5DF4" w:rsidRDefault="00FA5DF4" w:rsidP="00FA5DF4"/>
          <w:p w14:paraId="60E53FF2" w14:textId="77777777" w:rsidR="00FA5DF4" w:rsidRPr="00830C0E" w:rsidRDefault="00FA5DF4" w:rsidP="00FA5DF4">
            <w:pPr>
              <w:rPr>
                <w:u w:val="single"/>
              </w:rPr>
            </w:pPr>
            <w:r w:rsidRPr="00830C0E">
              <w:rPr>
                <w:u w:val="single"/>
              </w:rPr>
              <w:t>Дополнительные работы:</w:t>
            </w:r>
          </w:p>
          <w:p w14:paraId="55D3155B" w14:textId="77777777" w:rsidR="00FA5DF4" w:rsidRPr="00FA5DF4" w:rsidRDefault="00FA5DF4" w:rsidP="00FA5DF4">
            <w:r w:rsidRPr="00FA5DF4">
              <w:t>Дизайн:</w:t>
            </w:r>
          </w:p>
          <w:p w14:paraId="1DE73A39" w14:textId="77777777" w:rsidR="00FA5DF4" w:rsidRPr="00FA5DF4" w:rsidRDefault="00FA5DF4" w:rsidP="00FA5DF4">
            <w:r w:rsidRPr="00FA5DF4">
              <w:t>1)</w:t>
            </w:r>
            <w:r w:rsidRPr="00FA5DF4">
              <w:tab/>
              <w:t>разработка 3-х концепций для согласования с Заказчиком;</w:t>
            </w:r>
          </w:p>
          <w:p w14:paraId="4AB16157" w14:textId="77777777" w:rsidR="00FA5DF4" w:rsidRPr="00FA5DF4" w:rsidRDefault="00FA5DF4" w:rsidP="00FA5DF4">
            <w:r w:rsidRPr="00FA5DF4">
              <w:t>2)</w:t>
            </w:r>
            <w:r w:rsidRPr="00FA5DF4">
              <w:tab/>
              <w:t>разработка дизайна всех страниц перекидного блока (обложка+12 месяцев), подставки календаря и работа над дизайном настольного календаря на основе утвержденной Заказчиком концепции;</w:t>
            </w:r>
          </w:p>
          <w:p w14:paraId="11F02F22" w14:textId="77777777" w:rsidR="00FA5DF4" w:rsidRPr="00FA5DF4" w:rsidRDefault="00FA5DF4" w:rsidP="00FA5DF4">
            <w:r w:rsidRPr="00FA5DF4">
              <w:t>3)</w:t>
            </w:r>
            <w:r w:rsidRPr="00FA5DF4">
              <w:tab/>
              <w:t>дизайн-макет настольного календаря (обложка, страницы, ножка) утверждается Заказчиком;</w:t>
            </w:r>
          </w:p>
          <w:p w14:paraId="464CEDBD" w14:textId="77777777" w:rsidR="00FA5DF4" w:rsidRPr="00FA5DF4" w:rsidRDefault="00FA5DF4" w:rsidP="00FA5DF4">
            <w:r w:rsidRPr="00FA5DF4">
              <w:t>4)</w:t>
            </w:r>
            <w:r w:rsidRPr="00FA5DF4">
              <w:tab/>
              <w:t>внесение многократных правок;</w:t>
            </w:r>
          </w:p>
          <w:p w14:paraId="104942F4" w14:textId="77777777" w:rsidR="00FA5DF4" w:rsidRPr="00FA5DF4" w:rsidRDefault="00FA5DF4" w:rsidP="00FA5DF4">
            <w:r w:rsidRPr="00FA5DF4">
              <w:t>5)</w:t>
            </w:r>
            <w:r w:rsidRPr="00FA5DF4">
              <w:tab/>
              <w:t>подготовка файла настольного календаря в печать;</w:t>
            </w:r>
          </w:p>
          <w:p w14:paraId="659A5591" w14:textId="77777777" w:rsidR="00FA5DF4" w:rsidRPr="00FA5DF4" w:rsidRDefault="00FA5DF4" w:rsidP="00FA5DF4">
            <w:r w:rsidRPr="00FA5DF4">
              <w:t>6)</w:t>
            </w:r>
            <w:r w:rsidRPr="00FA5DF4">
              <w:tab/>
              <w:t>предоставление Заказчику оригиналов исходных файлов с дизайном и сопутствующими шрифтами;</w:t>
            </w:r>
          </w:p>
          <w:p w14:paraId="6CD18E17" w14:textId="77777777" w:rsidR="00FA5DF4" w:rsidRPr="00FA5DF4" w:rsidRDefault="00FA5DF4" w:rsidP="00FA5DF4"/>
          <w:p w14:paraId="3E44F035" w14:textId="77777777" w:rsidR="00FA5DF4" w:rsidRPr="00830C0E" w:rsidRDefault="00FA5DF4" w:rsidP="00FA5DF4">
            <w:pPr>
              <w:rPr>
                <w:u w:val="single"/>
              </w:rPr>
            </w:pPr>
            <w:r w:rsidRPr="00830C0E">
              <w:rPr>
                <w:u w:val="single"/>
              </w:rPr>
              <w:t>Производство:</w:t>
            </w:r>
          </w:p>
          <w:p w14:paraId="75BFF1CD" w14:textId="77777777" w:rsidR="00FA5DF4" w:rsidRPr="00FA5DF4" w:rsidRDefault="00FA5DF4" w:rsidP="00FA5DF4">
            <w:r w:rsidRPr="00FA5DF4">
              <w:t>1)</w:t>
            </w:r>
            <w:r w:rsidRPr="00FA5DF4">
              <w:tab/>
              <w:t xml:space="preserve">глянцевый либо матовый </w:t>
            </w:r>
            <w:proofErr w:type="spellStart"/>
            <w:r w:rsidRPr="00FA5DF4">
              <w:t>припресс</w:t>
            </w:r>
            <w:proofErr w:type="spellEnd"/>
            <w:r w:rsidRPr="00FA5DF4">
              <w:t xml:space="preserve"> на обложке;</w:t>
            </w:r>
          </w:p>
          <w:p w14:paraId="5FAC296D" w14:textId="77777777" w:rsidR="00FA5DF4" w:rsidRPr="00FA5DF4" w:rsidRDefault="00FA5DF4" w:rsidP="00FA5DF4">
            <w:r w:rsidRPr="00FA5DF4">
              <w:t>2)</w:t>
            </w:r>
            <w:r w:rsidRPr="00FA5DF4">
              <w:tab/>
              <w:t xml:space="preserve">ВД лак поверх матового </w:t>
            </w:r>
            <w:proofErr w:type="spellStart"/>
            <w:r w:rsidRPr="00FA5DF4">
              <w:t>припресса</w:t>
            </w:r>
            <w:proofErr w:type="spellEnd"/>
            <w:r w:rsidRPr="00FA5DF4">
              <w:t xml:space="preserve"> либо резка обложки;</w:t>
            </w:r>
          </w:p>
          <w:p w14:paraId="6ABE206C" w14:textId="77777777" w:rsidR="00FA5DF4" w:rsidRPr="00FA5DF4" w:rsidRDefault="00FA5DF4" w:rsidP="00FA5DF4">
            <w:r w:rsidRPr="00FA5DF4">
              <w:lastRenderedPageBreak/>
              <w:t>3)</w:t>
            </w:r>
            <w:r w:rsidRPr="00FA5DF4">
              <w:tab/>
              <w:t>упаковка и доставка в офис Заказчика.</w:t>
            </w:r>
          </w:p>
          <w:p w14:paraId="1AEEC9AB" w14:textId="77777777" w:rsidR="00FA5DF4" w:rsidRPr="00FA5DF4" w:rsidRDefault="00FA5DF4" w:rsidP="00FA5DF4"/>
          <w:p w14:paraId="55BB7751" w14:textId="77777777" w:rsidR="00FA5DF4" w:rsidRPr="00830C0E" w:rsidRDefault="00FA5DF4" w:rsidP="00FA5DF4">
            <w:pPr>
              <w:rPr>
                <w:b/>
                <w:bCs/>
              </w:rPr>
            </w:pPr>
            <w:r w:rsidRPr="00830C0E">
              <w:rPr>
                <w:b/>
                <w:bCs/>
              </w:rPr>
              <w:t xml:space="preserve">Условия согласования дизайна и изготовления </w:t>
            </w:r>
          </w:p>
          <w:p w14:paraId="652ABEDC" w14:textId="0AAE402E" w:rsidR="00FA5DF4" w:rsidRDefault="00FA5DF4" w:rsidP="00FA5DF4">
            <w:r w:rsidRPr="00FA5DF4">
              <w:t>Использование корпоративных цветов и соблюдение пропорций логотипа в дизайне, оформлении и при нанесении изображения (-</w:t>
            </w:r>
            <w:proofErr w:type="spellStart"/>
            <w:r w:rsidRPr="00FA5DF4">
              <w:t>ий</w:t>
            </w:r>
            <w:proofErr w:type="spellEnd"/>
            <w:r w:rsidRPr="00FA5DF4">
              <w:t xml:space="preserve">) согласно брендбуку, расположенному по ссылке: </w:t>
            </w:r>
            <w:hyperlink r:id="rId6" w:history="1">
              <w:r w:rsidR="007A6C5D" w:rsidRPr="00E80AC3">
                <w:rPr>
                  <w:rStyle w:val="ae"/>
                </w:rPr>
                <w:t>http://kase.kz/ru/corporate_style/</w:t>
              </w:r>
            </w:hyperlink>
          </w:p>
          <w:p w14:paraId="114BCF72" w14:textId="415E9945" w:rsidR="007A6C5D" w:rsidRPr="00FA5DF4" w:rsidRDefault="007A6C5D" w:rsidP="00FA5DF4"/>
        </w:tc>
      </w:tr>
    </w:tbl>
    <w:p w14:paraId="266CAEB9" w14:textId="3FE4E93A" w:rsidR="00FA2A1C" w:rsidRDefault="00FA2A1C" w:rsidP="00FA2A1C"/>
    <w:p w14:paraId="4BD43694" w14:textId="273EA3CF" w:rsidR="00FA5DF4" w:rsidRDefault="00FA5DF4" w:rsidP="00FA2A1C"/>
    <w:p w14:paraId="291F0016" w14:textId="77777777" w:rsidR="00FA5DF4" w:rsidRDefault="00FA5DF4" w:rsidP="00FA2A1C"/>
    <w:p w14:paraId="26349523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30FAB7AB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428F9023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5135B6C8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0B0A96CD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530933E3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7ABF49D3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26406486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02B79494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388C8459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757049CF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1564F468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07C30CD7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341FD0BB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1FE7BBCC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121676BF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6FCC8C8E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4B66ED56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471BAE00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7027FB47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4EA2A751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13E733D2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65CBC620" w14:textId="77777777" w:rsidR="007A6C5D" w:rsidRDefault="007A6C5D" w:rsidP="00FA2A1C">
      <w:pPr>
        <w:tabs>
          <w:tab w:val="left" w:pos="6840"/>
          <w:tab w:val="left" w:pos="7380"/>
        </w:tabs>
        <w:spacing w:after="120"/>
        <w:ind w:left="6840"/>
        <w:rPr>
          <w:b/>
        </w:rPr>
      </w:pPr>
    </w:p>
    <w:p w14:paraId="4E7C92F5" w14:textId="1776FD2D" w:rsidR="007A6C5D" w:rsidRDefault="007A6C5D" w:rsidP="007A6C5D">
      <w:pPr>
        <w:tabs>
          <w:tab w:val="left" w:pos="6840"/>
          <w:tab w:val="left" w:pos="7380"/>
        </w:tabs>
        <w:spacing w:after="120"/>
        <w:rPr>
          <w:b/>
        </w:rPr>
      </w:pPr>
    </w:p>
    <w:sectPr w:rsidR="007A6C5D" w:rsidSect="007A6C5D">
      <w:pgSz w:w="11906" w:h="16838"/>
      <w:pgMar w:top="1560" w:right="1133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A8123EA"/>
    <w:multiLevelType w:val="hybridMultilevel"/>
    <w:tmpl w:val="7ADE0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00ADE"/>
    <w:multiLevelType w:val="hybridMultilevel"/>
    <w:tmpl w:val="02E0AF6E"/>
    <w:lvl w:ilvl="0" w:tplc="88767EC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 w15:restartNumberingAfterBreak="0">
    <w:nsid w:val="2E98274A"/>
    <w:multiLevelType w:val="hybridMultilevel"/>
    <w:tmpl w:val="C48604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C092B"/>
    <w:multiLevelType w:val="hybridMultilevel"/>
    <w:tmpl w:val="110C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42A27"/>
    <w:multiLevelType w:val="multilevel"/>
    <w:tmpl w:val="AA8EA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7"/>
        </w:tabs>
        <w:ind w:left="907" w:hanging="6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4"/>
        </w:tabs>
        <w:ind w:left="1474" w:hanging="8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AC81994"/>
    <w:multiLevelType w:val="hybridMultilevel"/>
    <w:tmpl w:val="6D1EB5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A6E10"/>
    <w:multiLevelType w:val="hybridMultilevel"/>
    <w:tmpl w:val="B3683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376F2B"/>
    <w:multiLevelType w:val="hybridMultilevel"/>
    <w:tmpl w:val="B0787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6259FC"/>
    <w:multiLevelType w:val="hybridMultilevel"/>
    <w:tmpl w:val="FB487B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42F"/>
    <w:rsid w:val="000027F8"/>
    <w:rsid w:val="00004063"/>
    <w:rsid w:val="00006405"/>
    <w:rsid w:val="000118AD"/>
    <w:rsid w:val="000141E0"/>
    <w:rsid w:val="00014E0F"/>
    <w:rsid w:val="00015551"/>
    <w:rsid w:val="00016138"/>
    <w:rsid w:val="00016FA5"/>
    <w:rsid w:val="00020CC7"/>
    <w:rsid w:val="00030959"/>
    <w:rsid w:val="000325C9"/>
    <w:rsid w:val="000332FD"/>
    <w:rsid w:val="0004082E"/>
    <w:rsid w:val="00040F7E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5B75"/>
    <w:rsid w:val="00096832"/>
    <w:rsid w:val="00097EE3"/>
    <w:rsid w:val="000A0B38"/>
    <w:rsid w:val="000A0D2C"/>
    <w:rsid w:val="000A10B2"/>
    <w:rsid w:val="000A2F05"/>
    <w:rsid w:val="000B0E74"/>
    <w:rsid w:val="000B2673"/>
    <w:rsid w:val="000B2919"/>
    <w:rsid w:val="000B2C83"/>
    <w:rsid w:val="000B51EA"/>
    <w:rsid w:val="000B712F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7E55"/>
    <w:rsid w:val="000F1FB8"/>
    <w:rsid w:val="000F2022"/>
    <w:rsid w:val="000F5F74"/>
    <w:rsid w:val="000F7637"/>
    <w:rsid w:val="001008B4"/>
    <w:rsid w:val="00102E47"/>
    <w:rsid w:val="001032E5"/>
    <w:rsid w:val="00112281"/>
    <w:rsid w:val="00114B36"/>
    <w:rsid w:val="00114F28"/>
    <w:rsid w:val="00122F8A"/>
    <w:rsid w:val="0012405A"/>
    <w:rsid w:val="0012477B"/>
    <w:rsid w:val="001261CD"/>
    <w:rsid w:val="00131135"/>
    <w:rsid w:val="001330C0"/>
    <w:rsid w:val="00135D62"/>
    <w:rsid w:val="00135DE3"/>
    <w:rsid w:val="00143DA0"/>
    <w:rsid w:val="00144A6F"/>
    <w:rsid w:val="0014554C"/>
    <w:rsid w:val="001503CA"/>
    <w:rsid w:val="00150485"/>
    <w:rsid w:val="00151EB0"/>
    <w:rsid w:val="00152DCC"/>
    <w:rsid w:val="001538D2"/>
    <w:rsid w:val="0015477F"/>
    <w:rsid w:val="00155E13"/>
    <w:rsid w:val="001564D8"/>
    <w:rsid w:val="001568BB"/>
    <w:rsid w:val="00164B96"/>
    <w:rsid w:val="00165A17"/>
    <w:rsid w:val="00177720"/>
    <w:rsid w:val="0018158B"/>
    <w:rsid w:val="00181E8C"/>
    <w:rsid w:val="00182FD0"/>
    <w:rsid w:val="00184B62"/>
    <w:rsid w:val="00194ADF"/>
    <w:rsid w:val="001A063B"/>
    <w:rsid w:val="001A1202"/>
    <w:rsid w:val="001B0847"/>
    <w:rsid w:val="001C4784"/>
    <w:rsid w:val="001C4CB3"/>
    <w:rsid w:val="001D01F9"/>
    <w:rsid w:val="001D3156"/>
    <w:rsid w:val="001D6C4E"/>
    <w:rsid w:val="001D7E78"/>
    <w:rsid w:val="001E25BE"/>
    <w:rsid w:val="001E5BDE"/>
    <w:rsid w:val="001E69E3"/>
    <w:rsid w:val="001F3177"/>
    <w:rsid w:val="001F3936"/>
    <w:rsid w:val="001F70EE"/>
    <w:rsid w:val="001F75BF"/>
    <w:rsid w:val="001F79E2"/>
    <w:rsid w:val="00205283"/>
    <w:rsid w:val="00223946"/>
    <w:rsid w:val="00223CD6"/>
    <w:rsid w:val="002261C5"/>
    <w:rsid w:val="00227CC0"/>
    <w:rsid w:val="00232A15"/>
    <w:rsid w:val="00236252"/>
    <w:rsid w:val="00236D47"/>
    <w:rsid w:val="00247B4F"/>
    <w:rsid w:val="00250E91"/>
    <w:rsid w:val="00255BA6"/>
    <w:rsid w:val="00255C60"/>
    <w:rsid w:val="00255FFD"/>
    <w:rsid w:val="002566E4"/>
    <w:rsid w:val="00257C5F"/>
    <w:rsid w:val="0026226D"/>
    <w:rsid w:val="00262B99"/>
    <w:rsid w:val="0026662C"/>
    <w:rsid w:val="00267DC4"/>
    <w:rsid w:val="00272BE0"/>
    <w:rsid w:val="00275E20"/>
    <w:rsid w:val="00276211"/>
    <w:rsid w:val="00276E56"/>
    <w:rsid w:val="0028266E"/>
    <w:rsid w:val="002826B1"/>
    <w:rsid w:val="00282ADC"/>
    <w:rsid w:val="00285ABC"/>
    <w:rsid w:val="00291F7F"/>
    <w:rsid w:val="0029477C"/>
    <w:rsid w:val="0029641E"/>
    <w:rsid w:val="00297E4D"/>
    <w:rsid w:val="002A1997"/>
    <w:rsid w:val="002A7EB8"/>
    <w:rsid w:val="002B050C"/>
    <w:rsid w:val="002B3D8D"/>
    <w:rsid w:val="002B7336"/>
    <w:rsid w:val="002B7BD5"/>
    <w:rsid w:val="002C6855"/>
    <w:rsid w:val="002D01EF"/>
    <w:rsid w:val="002D1032"/>
    <w:rsid w:val="002D7E73"/>
    <w:rsid w:val="002E524E"/>
    <w:rsid w:val="002E6274"/>
    <w:rsid w:val="002E7A3C"/>
    <w:rsid w:val="002F0988"/>
    <w:rsid w:val="002F7A93"/>
    <w:rsid w:val="002F7D47"/>
    <w:rsid w:val="0030030D"/>
    <w:rsid w:val="00301B26"/>
    <w:rsid w:val="00302C11"/>
    <w:rsid w:val="003032B7"/>
    <w:rsid w:val="00303C88"/>
    <w:rsid w:val="003133A2"/>
    <w:rsid w:val="00313A61"/>
    <w:rsid w:val="0031404D"/>
    <w:rsid w:val="00316B86"/>
    <w:rsid w:val="00321A7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2536"/>
    <w:rsid w:val="00362478"/>
    <w:rsid w:val="00365F80"/>
    <w:rsid w:val="00370D64"/>
    <w:rsid w:val="0037194F"/>
    <w:rsid w:val="00381BE4"/>
    <w:rsid w:val="0038399F"/>
    <w:rsid w:val="00385CD8"/>
    <w:rsid w:val="00385DA1"/>
    <w:rsid w:val="00387BF0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366B"/>
    <w:rsid w:val="003D6378"/>
    <w:rsid w:val="003D79BA"/>
    <w:rsid w:val="003E0DEA"/>
    <w:rsid w:val="003E50BD"/>
    <w:rsid w:val="003E53DE"/>
    <w:rsid w:val="003E602D"/>
    <w:rsid w:val="003F29E7"/>
    <w:rsid w:val="003F3C83"/>
    <w:rsid w:val="003F44B0"/>
    <w:rsid w:val="003F458E"/>
    <w:rsid w:val="003F4B21"/>
    <w:rsid w:val="003F6023"/>
    <w:rsid w:val="003F7DA6"/>
    <w:rsid w:val="00401E42"/>
    <w:rsid w:val="00404D81"/>
    <w:rsid w:val="00404EF1"/>
    <w:rsid w:val="00412F72"/>
    <w:rsid w:val="00414F58"/>
    <w:rsid w:val="00415F90"/>
    <w:rsid w:val="004172A1"/>
    <w:rsid w:val="00420C65"/>
    <w:rsid w:val="00422475"/>
    <w:rsid w:val="004245FB"/>
    <w:rsid w:val="004266C6"/>
    <w:rsid w:val="0042778C"/>
    <w:rsid w:val="00431BEA"/>
    <w:rsid w:val="004327AA"/>
    <w:rsid w:val="004409FD"/>
    <w:rsid w:val="00442038"/>
    <w:rsid w:val="00446E88"/>
    <w:rsid w:val="00450A94"/>
    <w:rsid w:val="00451802"/>
    <w:rsid w:val="00451A47"/>
    <w:rsid w:val="00452126"/>
    <w:rsid w:val="004629A3"/>
    <w:rsid w:val="0048311F"/>
    <w:rsid w:val="00485525"/>
    <w:rsid w:val="00491D1B"/>
    <w:rsid w:val="0049559F"/>
    <w:rsid w:val="00495D3D"/>
    <w:rsid w:val="004A0386"/>
    <w:rsid w:val="004A0B73"/>
    <w:rsid w:val="004A45B6"/>
    <w:rsid w:val="004A6B28"/>
    <w:rsid w:val="004B60F4"/>
    <w:rsid w:val="004B73B1"/>
    <w:rsid w:val="004B7D7B"/>
    <w:rsid w:val="004C10E8"/>
    <w:rsid w:val="004E1945"/>
    <w:rsid w:val="004F0B7B"/>
    <w:rsid w:val="004F0D5C"/>
    <w:rsid w:val="004F4B7A"/>
    <w:rsid w:val="00501239"/>
    <w:rsid w:val="00502310"/>
    <w:rsid w:val="0050369A"/>
    <w:rsid w:val="00504E88"/>
    <w:rsid w:val="00505ADA"/>
    <w:rsid w:val="00513BDF"/>
    <w:rsid w:val="005230AE"/>
    <w:rsid w:val="0053449B"/>
    <w:rsid w:val="00535FC2"/>
    <w:rsid w:val="00542910"/>
    <w:rsid w:val="00544BD3"/>
    <w:rsid w:val="00551418"/>
    <w:rsid w:val="00553618"/>
    <w:rsid w:val="00555084"/>
    <w:rsid w:val="00555115"/>
    <w:rsid w:val="0055551D"/>
    <w:rsid w:val="00555764"/>
    <w:rsid w:val="0056187A"/>
    <w:rsid w:val="00565D9A"/>
    <w:rsid w:val="005663D4"/>
    <w:rsid w:val="00571D86"/>
    <w:rsid w:val="005746C2"/>
    <w:rsid w:val="00574914"/>
    <w:rsid w:val="0057492E"/>
    <w:rsid w:val="00574EA4"/>
    <w:rsid w:val="00586C93"/>
    <w:rsid w:val="005909E3"/>
    <w:rsid w:val="00593EB3"/>
    <w:rsid w:val="00595024"/>
    <w:rsid w:val="00595173"/>
    <w:rsid w:val="00595A76"/>
    <w:rsid w:val="00597971"/>
    <w:rsid w:val="005A1CE5"/>
    <w:rsid w:val="005A6F19"/>
    <w:rsid w:val="005B30AC"/>
    <w:rsid w:val="005B5AF1"/>
    <w:rsid w:val="005C046F"/>
    <w:rsid w:val="005C04A5"/>
    <w:rsid w:val="005C2AEC"/>
    <w:rsid w:val="005C34A1"/>
    <w:rsid w:val="005D724D"/>
    <w:rsid w:val="005E1BAC"/>
    <w:rsid w:val="005E6D39"/>
    <w:rsid w:val="005F229D"/>
    <w:rsid w:val="00610247"/>
    <w:rsid w:val="00610C9D"/>
    <w:rsid w:val="00613E87"/>
    <w:rsid w:val="006148E9"/>
    <w:rsid w:val="0061530B"/>
    <w:rsid w:val="0061723A"/>
    <w:rsid w:val="00617598"/>
    <w:rsid w:val="006248FB"/>
    <w:rsid w:val="0063279D"/>
    <w:rsid w:val="006375D0"/>
    <w:rsid w:val="00637744"/>
    <w:rsid w:val="00637EE2"/>
    <w:rsid w:val="00637EF0"/>
    <w:rsid w:val="006423F5"/>
    <w:rsid w:val="006432B9"/>
    <w:rsid w:val="00646C1B"/>
    <w:rsid w:val="00646D3E"/>
    <w:rsid w:val="00651296"/>
    <w:rsid w:val="00657740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3A3C"/>
    <w:rsid w:val="006A7178"/>
    <w:rsid w:val="006B1126"/>
    <w:rsid w:val="006B482E"/>
    <w:rsid w:val="006B4DBA"/>
    <w:rsid w:val="006B6960"/>
    <w:rsid w:val="006C0062"/>
    <w:rsid w:val="006C0A49"/>
    <w:rsid w:val="006C26E5"/>
    <w:rsid w:val="006D58E9"/>
    <w:rsid w:val="006E578B"/>
    <w:rsid w:val="006F2174"/>
    <w:rsid w:val="006F31B9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0051"/>
    <w:rsid w:val="007214C2"/>
    <w:rsid w:val="0072631F"/>
    <w:rsid w:val="00742F3F"/>
    <w:rsid w:val="00744C6D"/>
    <w:rsid w:val="007459A8"/>
    <w:rsid w:val="0075415D"/>
    <w:rsid w:val="0075656D"/>
    <w:rsid w:val="0075736B"/>
    <w:rsid w:val="00765D78"/>
    <w:rsid w:val="007679CC"/>
    <w:rsid w:val="00770BE2"/>
    <w:rsid w:val="00777DF2"/>
    <w:rsid w:val="00780680"/>
    <w:rsid w:val="00781A3E"/>
    <w:rsid w:val="007825DD"/>
    <w:rsid w:val="00785B9B"/>
    <w:rsid w:val="00792DFF"/>
    <w:rsid w:val="007A28FE"/>
    <w:rsid w:val="007A43CD"/>
    <w:rsid w:val="007A5642"/>
    <w:rsid w:val="007A5ADA"/>
    <w:rsid w:val="007A5F59"/>
    <w:rsid w:val="007A6C5D"/>
    <w:rsid w:val="007B08F6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2649"/>
    <w:rsid w:val="007E5A8C"/>
    <w:rsid w:val="007E6B90"/>
    <w:rsid w:val="007F3AA7"/>
    <w:rsid w:val="007F4AA9"/>
    <w:rsid w:val="00803711"/>
    <w:rsid w:val="00803DFF"/>
    <w:rsid w:val="008049B9"/>
    <w:rsid w:val="00810DBF"/>
    <w:rsid w:val="0081338B"/>
    <w:rsid w:val="00814044"/>
    <w:rsid w:val="00821B57"/>
    <w:rsid w:val="00827077"/>
    <w:rsid w:val="0083008A"/>
    <w:rsid w:val="00830C0E"/>
    <w:rsid w:val="008350FA"/>
    <w:rsid w:val="008355C4"/>
    <w:rsid w:val="00835FF5"/>
    <w:rsid w:val="00842330"/>
    <w:rsid w:val="008546B0"/>
    <w:rsid w:val="0085583B"/>
    <w:rsid w:val="00856E34"/>
    <w:rsid w:val="0086686B"/>
    <w:rsid w:val="0086762A"/>
    <w:rsid w:val="00871A64"/>
    <w:rsid w:val="008745DF"/>
    <w:rsid w:val="00875F4C"/>
    <w:rsid w:val="008767BD"/>
    <w:rsid w:val="00876C92"/>
    <w:rsid w:val="008807A8"/>
    <w:rsid w:val="00883949"/>
    <w:rsid w:val="00883A0D"/>
    <w:rsid w:val="008900D9"/>
    <w:rsid w:val="00893C4D"/>
    <w:rsid w:val="00895D34"/>
    <w:rsid w:val="008965D8"/>
    <w:rsid w:val="00896A85"/>
    <w:rsid w:val="008A0038"/>
    <w:rsid w:val="008A0236"/>
    <w:rsid w:val="008A4F2A"/>
    <w:rsid w:val="008A5341"/>
    <w:rsid w:val="008B09DD"/>
    <w:rsid w:val="008B2750"/>
    <w:rsid w:val="008B38C9"/>
    <w:rsid w:val="008B3911"/>
    <w:rsid w:val="008C1CF2"/>
    <w:rsid w:val="008C50DB"/>
    <w:rsid w:val="008C5A8E"/>
    <w:rsid w:val="008D1878"/>
    <w:rsid w:val="008D360E"/>
    <w:rsid w:val="008D386E"/>
    <w:rsid w:val="008D4BFA"/>
    <w:rsid w:val="008E28AA"/>
    <w:rsid w:val="008E2950"/>
    <w:rsid w:val="008E2C19"/>
    <w:rsid w:val="008E39BE"/>
    <w:rsid w:val="008E49A8"/>
    <w:rsid w:val="008E5E19"/>
    <w:rsid w:val="008E68AC"/>
    <w:rsid w:val="008F19EC"/>
    <w:rsid w:val="008F2FC3"/>
    <w:rsid w:val="008F4802"/>
    <w:rsid w:val="0090100F"/>
    <w:rsid w:val="00903592"/>
    <w:rsid w:val="0090387D"/>
    <w:rsid w:val="0090663C"/>
    <w:rsid w:val="00917727"/>
    <w:rsid w:val="009307DB"/>
    <w:rsid w:val="009321EF"/>
    <w:rsid w:val="00934AAE"/>
    <w:rsid w:val="009352D3"/>
    <w:rsid w:val="0094094B"/>
    <w:rsid w:val="00944015"/>
    <w:rsid w:val="009442A4"/>
    <w:rsid w:val="00945D97"/>
    <w:rsid w:val="009528FA"/>
    <w:rsid w:val="00956E8A"/>
    <w:rsid w:val="009639E9"/>
    <w:rsid w:val="009712A0"/>
    <w:rsid w:val="00972CAD"/>
    <w:rsid w:val="009759FA"/>
    <w:rsid w:val="00976438"/>
    <w:rsid w:val="009768D8"/>
    <w:rsid w:val="009814F8"/>
    <w:rsid w:val="009825A9"/>
    <w:rsid w:val="00986E55"/>
    <w:rsid w:val="00987303"/>
    <w:rsid w:val="009921D1"/>
    <w:rsid w:val="0099586C"/>
    <w:rsid w:val="00996F39"/>
    <w:rsid w:val="00997961"/>
    <w:rsid w:val="00997B6E"/>
    <w:rsid w:val="009A294B"/>
    <w:rsid w:val="009A64B2"/>
    <w:rsid w:val="009B1A05"/>
    <w:rsid w:val="009B4075"/>
    <w:rsid w:val="009C51A6"/>
    <w:rsid w:val="009C63F0"/>
    <w:rsid w:val="009C6691"/>
    <w:rsid w:val="009D1ADD"/>
    <w:rsid w:val="009D680E"/>
    <w:rsid w:val="009D693E"/>
    <w:rsid w:val="009E1741"/>
    <w:rsid w:val="009E3400"/>
    <w:rsid w:val="009F0F2A"/>
    <w:rsid w:val="009F3B27"/>
    <w:rsid w:val="009F5207"/>
    <w:rsid w:val="00A004D9"/>
    <w:rsid w:val="00A02BBC"/>
    <w:rsid w:val="00A070FD"/>
    <w:rsid w:val="00A21977"/>
    <w:rsid w:val="00A21D0E"/>
    <w:rsid w:val="00A21EB6"/>
    <w:rsid w:val="00A2337F"/>
    <w:rsid w:val="00A241FE"/>
    <w:rsid w:val="00A24232"/>
    <w:rsid w:val="00A3106F"/>
    <w:rsid w:val="00A3533F"/>
    <w:rsid w:val="00A45685"/>
    <w:rsid w:val="00A46F61"/>
    <w:rsid w:val="00A50C51"/>
    <w:rsid w:val="00A528A5"/>
    <w:rsid w:val="00A534DC"/>
    <w:rsid w:val="00A55E54"/>
    <w:rsid w:val="00A6416F"/>
    <w:rsid w:val="00A65782"/>
    <w:rsid w:val="00A65AD4"/>
    <w:rsid w:val="00A671BD"/>
    <w:rsid w:val="00A719E3"/>
    <w:rsid w:val="00A7519E"/>
    <w:rsid w:val="00A75217"/>
    <w:rsid w:val="00A7776C"/>
    <w:rsid w:val="00A80804"/>
    <w:rsid w:val="00A820FD"/>
    <w:rsid w:val="00A82176"/>
    <w:rsid w:val="00A82E16"/>
    <w:rsid w:val="00A834D5"/>
    <w:rsid w:val="00A87574"/>
    <w:rsid w:val="00A92668"/>
    <w:rsid w:val="00A93CB0"/>
    <w:rsid w:val="00A96C4F"/>
    <w:rsid w:val="00A9718F"/>
    <w:rsid w:val="00AA0E62"/>
    <w:rsid w:val="00AA1E2B"/>
    <w:rsid w:val="00AA33A0"/>
    <w:rsid w:val="00AA4BC6"/>
    <w:rsid w:val="00AA5310"/>
    <w:rsid w:val="00AA6E4E"/>
    <w:rsid w:val="00AA74C6"/>
    <w:rsid w:val="00AA778E"/>
    <w:rsid w:val="00AB22AE"/>
    <w:rsid w:val="00AB2CAF"/>
    <w:rsid w:val="00AB5530"/>
    <w:rsid w:val="00AC05DC"/>
    <w:rsid w:val="00AC0FB0"/>
    <w:rsid w:val="00AC1429"/>
    <w:rsid w:val="00AD1386"/>
    <w:rsid w:val="00AD3B75"/>
    <w:rsid w:val="00AE7EFE"/>
    <w:rsid w:val="00AF0CB1"/>
    <w:rsid w:val="00AF10E8"/>
    <w:rsid w:val="00AF72BC"/>
    <w:rsid w:val="00AF7F18"/>
    <w:rsid w:val="00B003E2"/>
    <w:rsid w:val="00B02DA8"/>
    <w:rsid w:val="00B045F0"/>
    <w:rsid w:val="00B04E63"/>
    <w:rsid w:val="00B12D1B"/>
    <w:rsid w:val="00B13E2A"/>
    <w:rsid w:val="00B15ABC"/>
    <w:rsid w:val="00B2268C"/>
    <w:rsid w:val="00B24330"/>
    <w:rsid w:val="00B25C52"/>
    <w:rsid w:val="00B26677"/>
    <w:rsid w:val="00B309F7"/>
    <w:rsid w:val="00B323F7"/>
    <w:rsid w:val="00B326FA"/>
    <w:rsid w:val="00B32E79"/>
    <w:rsid w:val="00B335DB"/>
    <w:rsid w:val="00B34E74"/>
    <w:rsid w:val="00B3500A"/>
    <w:rsid w:val="00B37FCE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80124"/>
    <w:rsid w:val="00B818A3"/>
    <w:rsid w:val="00B819DC"/>
    <w:rsid w:val="00B828C9"/>
    <w:rsid w:val="00B96A16"/>
    <w:rsid w:val="00B96B5C"/>
    <w:rsid w:val="00B97208"/>
    <w:rsid w:val="00BA1049"/>
    <w:rsid w:val="00BA5186"/>
    <w:rsid w:val="00BA6AF9"/>
    <w:rsid w:val="00BB05FF"/>
    <w:rsid w:val="00BB3299"/>
    <w:rsid w:val="00BB635A"/>
    <w:rsid w:val="00BB771E"/>
    <w:rsid w:val="00BC2E7C"/>
    <w:rsid w:val="00BC360A"/>
    <w:rsid w:val="00BC556F"/>
    <w:rsid w:val="00BD2876"/>
    <w:rsid w:val="00BE0E4C"/>
    <w:rsid w:val="00BF110D"/>
    <w:rsid w:val="00BF1300"/>
    <w:rsid w:val="00BF24A8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76ED"/>
    <w:rsid w:val="00C21752"/>
    <w:rsid w:val="00C2211D"/>
    <w:rsid w:val="00C231C5"/>
    <w:rsid w:val="00C233F9"/>
    <w:rsid w:val="00C30414"/>
    <w:rsid w:val="00C37C8A"/>
    <w:rsid w:val="00C46A3C"/>
    <w:rsid w:val="00C50CBD"/>
    <w:rsid w:val="00C516B6"/>
    <w:rsid w:val="00C5748C"/>
    <w:rsid w:val="00C610C7"/>
    <w:rsid w:val="00C63807"/>
    <w:rsid w:val="00C63B2F"/>
    <w:rsid w:val="00C722BA"/>
    <w:rsid w:val="00C77E1C"/>
    <w:rsid w:val="00C8747B"/>
    <w:rsid w:val="00C91DB5"/>
    <w:rsid w:val="00C95C0D"/>
    <w:rsid w:val="00CA15D3"/>
    <w:rsid w:val="00CA2311"/>
    <w:rsid w:val="00CA7E0F"/>
    <w:rsid w:val="00CB1757"/>
    <w:rsid w:val="00CB1D57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48D6"/>
    <w:rsid w:val="00CD4FA9"/>
    <w:rsid w:val="00CD6C94"/>
    <w:rsid w:val="00CD6D1F"/>
    <w:rsid w:val="00CD6E9F"/>
    <w:rsid w:val="00CD7818"/>
    <w:rsid w:val="00CE3E84"/>
    <w:rsid w:val="00CE59AA"/>
    <w:rsid w:val="00CE720E"/>
    <w:rsid w:val="00CF09C6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423B"/>
    <w:rsid w:val="00D47599"/>
    <w:rsid w:val="00D50C6F"/>
    <w:rsid w:val="00D5507B"/>
    <w:rsid w:val="00D55F32"/>
    <w:rsid w:val="00D60097"/>
    <w:rsid w:val="00D618AA"/>
    <w:rsid w:val="00D62E60"/>
    <w:rsid w:val="00D67C26"/>
    <w:rsid w:val="00D711FA"/>
    <w:rsid w:val="00D714AC"/>
    <w:rsid w:val="00D71993"/>
    <w:rsid w:val="00D71B78"/>
    <w:rsid w:val="00D722D1"/>
    <w:rsid w:val="00D73627"/>
    <w:rsid w:val="00D76C0F"/>
    <w:rsid w:val="00D821CD"/>
    <w:rsid w:val="00D86745"/>
    <w:rsid w:val="00D87C64"/>
    <w:rsid w:val="00D961D4"/>
    <w:rsid w:val="00D96645"/>
    <w:rsid w:val="00DA1F7C"/>
    <w:rsid w:val="00DB179D"/>
    <w:rsid w:val="00DB247E"/>
    <w:rsid w:val="00DC3020"/>
    <w:rsid w:val="00DC5122"/>
    <w:rsid w:val="00DD4527"/>
    <w:rsid w:val="00DD67C6"/>
    <w:rsid w:val="00DD747A"/>
    <w:rsid w:val="00DE38D9"/>
    <w:rsid w:val="00DE4B27"/>
    <w:rsid w:val="00DE6035"/>
    <w:rsid w:val="00DE67DE"/>
    <w:rsid w:val="00DF419D"/>
    <w:rsid w:val="00E0153A"/>
    <w:rsid w:val="00E02BB8"/>
    <w:rsid w:val="00E11B06"/>
    <w:rsid w:val="00E11FFA"/>
    <w:rsid w:val="00E13E54"/>
    <w:rsid w:val="00E13E6A"/>
    <w:rsid w:val="00E1461A"/>
    <w:rsid w:val="00E21C0A"/>
    <w:rsid w:val="00E22188"/>
    <w:rsid w:val="00E249F2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80401"/>
    <w:rsid w:val="00E82CBD"/>
    <w:rsid w:val="00E82CC2"/>
    <w:rsid w:val="00E9073A"/>
    <w:rsid w:val="00E958FE"/>
    <w:rsid w:val="00EA2705"/>
    <w:rsid w:val="00EA7AD2"/>
    <w:rsid w:val="00EA7E58"/>
    <w:rsid w:val="00EB0E21"/>
    <w:rsid w:val="00EB17D0"/>
    <w:rsid w:val="00EB207A"/>
    <w:rsid w:val="00EB2873"/>
    <w:rsid w:val="00EB4224"/>
    <w:rsid w:val="00EC0E9A"/>
    <w:rsid w:val="00EC2E3A"/>
    <w:rsid w:val="00EC42C7"/>
    <w:rsid w:val="00ED34A9"/>
    <w:rsid w:val="00ED65F9"/>
    <w:rsid w:val="00ED6C5E"/>
    <w:rsid w:val="00EE1F36"/>
    <w:rsid w:val="00EE3F2B"/>
    <w:rsid w:val="00EE44F3"/>
    <w:rsid w:val="00EE60F3"/>
    <w:rsid w:val="00EF46AD"/>
    <w:rsid w:val="00EF628D"/>
    <w:rsid w:val="00F020E5"/>
    <w:rsid w:val="00F03876"/>
    <w:rsid w:val="00F040AF"/>
    <w:rsid w:val="00F04AF7"/>
    <w:rsid w:val="00F059EE"/>
    <w:rsid w:val="00F075AC"/>
    <w:rsid w:val="00F07A52"/>
    <w:rsid w:val="00F148EB"/>
    <w:rsid w:val="00F1780E"/>
    <w:rsid w:val="00F21748"/>
    <w:rsid w:val="00F3064A"/>
    <w:rsid w:val="00F31266"/>
    <w:rsid w:val="00F37133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55C08"/>
    <w:rsid w:val="00F6093A"/>
    <w:rsid w:val="00F60C04"/>
    <w:rsid w:val="00F6392A"/>
    <w:rsid w:val="00F669A2"/>
    <w:rsid w:val="00F70157"/>
    <w:rsid w:val="00F80718"/>
    <w:rsid w:val="00F839FD"/>
    <w:rsid w:val="00F83A6A"/>
    <w:rsid w:val="00F847EA"/>
    <w:rsid w:val="00F87A29"/>
    <w:rsid w:val="00F9748D"/>
    <w:rsid w:val="00FA2A1C"/>
    <w:rsid w:val="00FA5DF4"/>
    <w:rsid w:val="00FB03A4"/>
    <w:rsid w:val="00FB3A34"/>
    <w:rsid w:val="00FC170F"/>
    <w:rsid w:val="00FC641C"/>
    <w:rsid w:val="00FD2C86"/>
    <w:rsid w:val="00FD367D"/>
    <w:rsid w:val="00FD5B83"/>
    <w:rsid w:val="00FD726E"/>
    <w:rsid w:val="00FE5F4B"/>
    <w:rsid w:val="00FE7539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38184"/>
  <w15:docId w15:val="{FB081446-9F22-480A-ACF7-D5C3C375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777DF2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777DF2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777DF2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777DF2"/>
    <w:rPr>
      <w:rFonts w:ascii="Arial" w:hAnsi="Arial" w:cs="Arial"/>
    </w:rPr>
  </w:style>
  <w:style w:type="paragraph" w:customStyle="1" w:styleId="Body">
    <w:name w:val="Body"/>
    <w:basedOn w:val="ab"/>
    <w:rsid w:val="00C95C0D"/>
    <w:pPr>
      <w:tabs>
        <w:tab w:val="clear" w:pos="4677"/>
        <w:tab w:val="clear" w:pos="9355"/>
      </w:tabs>
      <w:overflowPunct w:val="0"/>
      <w:autoSpaceDE w:val="0"/>
      <w:autoSpaceDN w:val="0"/>
      <w:adjustRightInd w:val="0"/>
      <w:ind w:firstLine="284"/>
      <w:jc w:val="both"/>
      <w:textAlignment w:val="baseline"/>
    </w:pPr>
    <w:rPr>
      <w:rFonts w:ascii="Times New Roman" w:hAnsi="Times New Roman"/>
      <w:spacing w:val="8"/>
      <w:sz w:val="24"/>
      <w:lang w:eastAsia="en-US"/>
    </w:rPr>
  </w:style>
  <w:style w:type="paragraph" w:styleId="ab">
    <w:name w:val="header"/>
    <w:basedOn w:val="a"/>
    <w:link w:val="ac"/>
    <w:rsid w:val="00C95C0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C95C0D"/>
    <w:rPr>
      <w:rFonts w:ascii="Arial" w:hAnsi="Arial"/>
    </w:rPr>
  </w:style>
  <w:style w:type="paragraph" w:styleId="ad">
    <w:name w:val="List Paragraph"/>
    <w:basedOn w:val="a"/>
    <w:uiPriority w:val="34"/>
    <w:qFormat/>
    <w:rsid w:val="00C30414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Hyperlink"/>
    <w:rsid w:val="00102E47"/>
    <w:rPr>
      <w:color w:val="0000FF"/>
      <w:u w:val="single"/>
    </w:rPr>
  </w:style>
  <w:style w:type="paragraph" w:styleId="af">
    <w:name w:val="Plain Text"/>
    <w:basedOn w:val="a"/>
    <w:link w:val="af0"/>
    <w:uiPriority w:val="99"/>
    <w:unhideWhenUsed/>
    <w:rsid w:val="00FA2A1C"/>
    <w:rPr>
      <w:rFonts w:ascii="Calibri" w:eastAsia="Calibri" w:hAnsi="Calibri"/>
      <w:sz w:val="22"/>
      <w:szCs w:val="21"/>
      <w:lang w:eastAsia="en-US"/>
    </w:rPr>
  </w:style>
  <w:style w:type="character" w:customStyle="1" w:styleId="af0">
    <w:name w:val="Текст Знак"/>
    <w:link w:val="af"/>
    <w:uiPriority w:val="99"/>
    <w:rsid w:val="00FA2A1C"/>
    <w:rPr>
      <w:rFonts w:ascii="Calibri" w:eastAsia="Calibri" w:hAnsi="Calibri"/>
      <w:sz w:val="22"/>
      <w:szCs w:val="21"/>
      <w:lang w:eastAsia="en-US"/>
    </w:rPr>
  </w:style>
  <w:style w:type="character" w:styleId="af1">
    <w:name w:val="Unresolved Mention"/>
    <w:uiPriority w:val="99"/>
    <w:semiHidden/>
    <w:unhideWhenUsed/>
    <w:rsid w:val="007A6C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ase.kz/ru/corporate_styl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marova\Application%20Data\Microsoft\Templates\&#1057;&#1083;&#1091;&#1078;&#1077;&#1073;&#1082;&#1072;_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C2A2-00D5-4600-9D9D-74148CBB0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Служебка_2009</Template>
  <TotalTime>38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2445</CharactersWithSpaces>
  <SharedDoc>false</SharedDoc>
  <HLinks>
    <vt:vector size="6" baseType="variant">
      <vt:variant>
        <vt:i4>4915241</vt:i4>
      </vt:variant>
      <vt:variant>
        <vt:i4>0</vt:i4>
      </vt:variant>
      <vt:variant>
        <vt:i4>0</vt:i4>
      </vt:variant>
      <vt:variant>
        <vt:i4>5</vt:i4>
      </vt:variant>
      <vt:variant>
        <vt:lpwstr>http://kase.kz/ru/corporate_style/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Omarova</dc:creator>
  <cp:lastModifiedBy>Мурат Альниязов</cp:lastModifiedBy>
  <cp:revision>14</cp:revision>
  <cp:lastPrinted>2018-02-19T08:44:00Z</cp:lastPrinted>
  <dcterms:created xsi:type="dcterms:W3CDTF">2020-05-18T10:34:00Z</dcterms:created>
  <dcterms:modified xsi:type="dcterms:W3CDTF">2021-08-27T08:20:00Z</dcterms:modified>
</cp:coreProperties>
</file>