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189AE" w14:textId="184AC774" w:rsidR="00153D2C" w:rsidRPr="00E4254F" w:rsidRDefault="00E4254F" w:rsidP="00153D2C">
      <w:pPr>
        <w:jc w:val="center"/>
        <w:rPr>
          <w:rFonts w:cs="Arial"/>
          <w:b/>
          <w:lang w:val="kk-KZ"/>
        </w:rPr>
      </w:pPr>
      <w:r>
        <w:rPr>
          <w:rFonts w:cs="Arial"/>
          <w:b/>
          <w:lang w:val="kk-KZ"/>
        </w:rPr>
        <w:t>ТЕХНИКАЛЫҚ МАМАНДАНЫМ</w:t>
      </w:r>
    </w:p>
    <w:p w14:paraId="12BB7B5B" w14:textId="77777777" w:rsidR="00153D2C" w:rsidRPr="00153D2C" w:rsidRDefault="00153D2C" w:rsidP="00153D2C">
      <w:pPr>
        <w:spacing w:after="120"/>
        <w:jc w:val="both"/>
        <w:rPr>
          <w:rFonts w:cs="Arial"/>
          <w:iCs/>
          <w:lang w:val="kk-KZ"/>
        </w:rPr>
      </w:pPr>
    </w:p>
    <w:tbl>
      <w:tblPr>
        <w:tblW w:w="48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1154"/>
        <w:gridCol w:w="5876"/>
      </w:tblGrid>
      <w:tr w:rsidR="00153D2C" w:rsidRPr="00153D2C" w14:paraId="09ADC2F3" w14:textId="77777777" w:rsidTr="00A53523">
        <w:trPr>
          <w:trHeight w:val="392"/>
          <w:tblHeader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3D780CCE" w14:textId="63B6024B" w:rsidR="00153D2C" w:rsidRPr="00153D2C" w:rsidRDefault="00153D2C" w:rsidP="00A53523">
            <w:pPr>
              <w:pStyle w:val="a7"/>
              <w:spacing w:before="60" w:after="60" w:line="276" w:lineRule="auto"/>
              <w:rPr>
                <w:rFonts w:ascii="Arial" w:hAnsi="Arial"/>
                <w:lang w:eastAsia="en-US"/>
              </w:rPr>
            </w:pPr>
            <w:r w:rsidRPr="00153D2C">
              <w:rPr>
                <w:rFonts w:ascii="Arial" w:hAnsi="Arial"/>
                <w:lang w:eastAsia="en-US"/>
              </w:rPr>
              <w:t>Тауар атауы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18FFDE6" w14:textId="7931C46C" w:rsidR="00153D2C" w:rsidRPr="00153D2C" w:rsidRDefault="00153D2C" w:rsidP="00A53523">
            <w:pPr>
              <w:pStyle w:val="a7"/>
              <w:spacing w:before="60" w:after="60" w:line="276" w:lineRule="auto"/>
              <w:rPr>
                <w:rFonts w:ascii="Arial" w:hAnsi="Arial"/>
                <w:lang w:eastAsia="en-US"/>
              </w:rPr>
            </w:pPr>
            <w:r w:rsidRPr="00153D2C">
              <w:rPr>
                <w:rFonts w:ascii="Arial" w:hAnsi="Arial"/>
                <w:lang w:eastAsia="en-US"/>
              </w:rPr>
              <w:t>Саны, дана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C0C29D6" w14:textId="284386C3" w:rsidR="00153D2C" w:rsidRPr="00153D2C" w:rsidRDefault="00153D2C" w:rsidP="00A53523">
            <w:pPr>
              <w:pStyle w:val="a7"/>
              <w:tabs>
                <w:tab w:val="left" w:pos="-108"/>
              </w:tabs>
              <w:spacing w:before="60" w:after="60" w:line="276" w:lineRule="auto"/>
              <w:ind w:left="-108"/>
              <w:rPr>
                <w:rFonts w:ascii="Arial" w:hAnsi="Arial"/>
                <w:lang w:eastAsia="en-US"/>
              </w:rPr>
            </w:pPr>
            <w:r w:rsidRPr="00153D2C">
              <w:rPr>
                <w:rFonts w:ascii="Arial" w:hAnsi="Arial"/>
                <w:lang w:eastAsia="en-US"/>
              </w:rPr>
              <w:t>Тауар сипаттамасы</w:t>
            </w:r>
          </w:p>
        </w:tc>
      </w:tr>
      <w:tr w:rsidR="00153D2C" w:rsidRPr="00153D2C" w14:paraId="0BDAB296" w14:textId="77777777" w:rsidTr="00A53523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C8D56" w14:textId="06307D60" w:rsidR="00153D2C" w:rsidRPr="00153D2C" w:rsidRDefault="00153D2C" w:rsidP="00A53523">
            <w:pPr>
              <w:pStyle w:val="a9"/>
              <w:spacing w:before="60" w:after="60" w:line="276" w:lineRule="auto"/>
              <w:rPr>
                <w:lang w:val="en-US" w:eastAsia="en-US"/>
              </w:rPr>
            </w:pPr>
            <w:r w:rsidRPr="00153D2C">
              <w:rPr>
                <w:lang w:val="kk-KZ" w:eastAsia="en-US"/>
              </w:rPr>
              <w:t xml:space="preserve">APPLE AirPods 3 </w:t>
            </w:r>
            <w:r w:rsidRPr="00153D2C">
              <w:rPr>
                <w:lang w:val="en-US" w:eastAsia="en-US"/>
              </w:rPr>
              <w:t xml:space="preserve">Generation </w:t>
            </w:r>
          </w:p>
          <w:p w14:paraId="34B6F2D8" w14:textId="2F16510F" w:rsidR="00153D2C" w:rsidRPr="00153D2C" w:rsidRDefault="00153D2C" w:rsidP="00A53523">
            <w:pPr>
              <w:pStyle w:val="a9"/>
              <w:spacing w:before="60" w:after="60" w:line="276" w:lineRule="auto"/>
              <w:rPr>
                <w:lang w:val="en-US" w:eastAsia="en-US"/>
              </w:rPr>
            </w:pPr>
            <w:r w:rsidRPr="00153D2C">
              <w:rPr>
                <w:lang w:val="en-US" w:eastAsia="en-US"/>
              </w:rPr>
              <w:t>телефон құлаққаптары</w:t>
            </w:r>
          </w:p>
          <w:p w14:paraId="64670AC2" w14:textId="77777777" w:rsidR="00153D2C" w:rsidRPr="00153D2C" w:rsidRDefault="00153D2C" w:rsidP="00A53523">
            <w:pPr>
              <w:pStyle w:val="a9"/>
              <w:spacing w:before="60" w:after="60" w:line="276" w:lineRule="auto"/>
              <w:rPr>
                <w:lang w:val="en-US" w:eastAsia="en-US"/>
              </w:rPr>
            </w:pPr>
          </w:p>
          <w:p w14:paraId="6014B19B" w14:textId="77777777" w:rsidR="00153D2C" w:rsidRPr="00153D2C" w:rsidRDefault="00153D2C" w:rsidP="00A53523">
            <w:pPr>
              <w:pStyle w:val="a9"/>
              <w:spacing w:before="60" w:after="60" w:line="276" w:lineRule="auto"/>
              <w:rPr>
                <w:lang w:eastAsia="en-US"/>
              </w:rPr>
            </w:pPr>
            <w:r w:rsidRPr="00153D2C">
              <w:rPr>
                <w:noProof/>
              </w:rPr>
              <w:drawing>
                <wp:inline distT="0" distB="0" distL="0" distR="0" wp14:anchorId="6001CEC0" wp14:editId="406586AC">
                  <wp:extent cx="1009650" cy="1009650"/>
                  <wp:effectExtent l="0" t="0" r="0" b="0"/>
                  <wp:docPr id="1" name="Рисунок 1" descr="Наушники Apple AirPods 3rd Gen MME73RU/A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аушники Apple AirPods 3rd Gen MME73RU/A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E6E30" w14:textId="77777777" w:rsidR="00153D2C" w:rsidRPr="00153D2C" w:rsidRDefault="00153D2C" w:rsidP="00A53523">
            <w:pPr>
              <w:spacing w:before="60" w:after="60" w:line="276" w:lineRule="auto"/>
              <w:jc w:val="center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val="kk-KZ" w:eastAsia="en-US"/>
              </w:rPr>
              <w:t>10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D859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  <w:lang w:val="kk-KZ"/>
              </w:rPr>
            </w:pPr>
            <w:r w:rsidRPr="00153D2C">
              <w:rPr>
                <w:rFonts w:cs="Arial"/>
                <w:iCs/>
                <w:lang w:val="kk-KZ"/>
              </w:rPr>
              <w:t>Түсі: ақ</w:t>
            </w:r>
          </w:p>
          <w:p w14:paraId="3C0CBC67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  <w:lang w:val="kk-KZ"/>
              </w:rPr>
            </w:pPr>
            <w:r w:rsidRPr="00153D2C">
              <w:rPr>
                <w:rFonts w:cs="Arial"/>
                <w:iCs/>
                <w:lang w:val="kk-KZ"/>
              </w:rPr>
              <w:t>Су мен шаңнан қорғау: IPX4</w:t>
            </w:r>
          </w:p>
          <w:p w14:paraId="4FA48EBD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Үй-жайда әрекет ету радиусы, м: 10</w:t>
            </w:r>
          </w:p>
          <w:p w14:paraId="7704C1E6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Құлаққап түрі: кірістіру (құлаққаптар)</w:t>
            </w:r>
          </w:p>
          <w:p w14:paraId="0C8F7B36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Байланыс түрі: Сымсыз (bluetooth)</w:t>
            </w:r>
          </w:p>
          <w:p w14:paraId="77767465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Салмағы: 18 г</w:t>
            </w:r>
          </w:p>
          <w:p w14:paraId="165C4639" w14:textId="77777777" w:rsidR="00153D2C" w:rsidRPr="000315FC" w:rsidRDefault="00153D2C" w:rsidP="00153D2C">
            <w:pPr>
              <w:spacing w:after="120"/>
              <w:jc w:val="both"/>
              <w:rPr>
                <w:rFonts w:cs="Arial"/>
                <w:b/>
                <w:bCs/>
                <w:iCs/>
              </w:rPr>
            </w:pPr>
            <w:r w:rsidRPr="000315FC">
              <w:rPr>
                <w:rFonts w:cs="Arial"/>
                <w:b/>
                <w:bCs/>
                <w:iCs/>
              </w:rPr>
              <w:t>Қосымша сипаттамалар</w:t>
            </w:r>
          </w:p>
          <w:p w14:paraId="6CFEB22D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Жауап беру/әңгімені аяқтау: иә</w:t>
            </w:r>
          </w:p>
          <w:p w14:paraId="02064E67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Батареяның қызмет ету мерзімі: 6 сағат (корпуспен 30 сағат)</w:t>
            </w:r>
          </w:p>
          <w:p w14:paraId="46FA882E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Микрофонды өшіру: жоқ</w:t>
            </w:r>
          </w:p>
          <w:p w14:paraId="1447207C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Автопауза: иә</w:t>
            </w:r>
          </w:p>
          <w:p w14:paraId="6C85E1BB" w14:textId="49366968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Bluetooth: иә</w:t>
            </w:r>
          </w:p>
          <w:p w14:paraId="6731C05D" w14:textId="77777777" w:rsidR="00153D2C" w:rsidRPr="00153D2C" w:rsidRDefault="00153D2C" w:rsidP="00153D2C">
            <w:pPr>
              <w:spacing w:after="120"/>
              <w:jc w:val="both"/>
              <w:rPr>
                <w:rFonts w:cs="Arial"/>
                <w:iCs/>
              </w:rPr>
            </w:pPr>
            <w:r w:rsidRPr="00153D2C">
              <w:rPr>
                <w:rFonts w:cs="Arial"/>
                <w:iCs/>
              </w:rPr>
              <w:t>Тауарды жеткізу мерзімі: шарт сомасының 50% мөлшерінде алдын ала төлем енгізілген күннен бастап 15 күн ішінде.</w:t>
            </w:r>
          </w:p>
          <w:p w14:paraId="55CF46C4" w14:textId="4776949F" w:rsidR="00153D2C" w:rsidRPr="00153D2C" w:rsidRDefault="00153D2C" w:rsidP="00153D2C">
            <w:pPr>
              <w:spacing w:after="120"/>
              <w:jc w:val="both"/>
              <w:rPr>
                <w:rFonts w:cs="Arial"/>
                <w:lang w:eastAsia="en-US"/>
              </w:rPr>
            </w:pPr>
            <w:r w:rsidRPr="00153D2C">
              <w:rPr>
                <w:rFonts w:cs="Arial"/>
                <w:iCs/>
              </w:rPr>
              <w:t>Кепілдік мерзімі: қабылдау-тапсыру актісіне қол қойылған күннен бастап кемінде 12 ай.</w:t>
            </w:r>
          </w:p>
        </w:tc>
      </w:tr>
    </w:tbl>
    <w:p w14:paraId="0A10B90C" w14:textId="77777777" w:rsidR="006834AD" w:rsidRPr="00153D2C" w:rsidRDefault="006834AD" w:rsidP="00987A5F">
      <w:pPr>
        <w:spacing w:after="120"/>
        <w:jc w:val="both"/>
        <w:rPr>
          <w:rFonts w:cs="Arial"/>
          <w:iCs/>
        </w:rPr>
      </w:pPr>
    </w:p>
    <w:p w14:paraId="6F616615" w14:textId="77777777" w:rsidR="00F77F42" w:rsidRPr="00153D2C" w:rsidRDefault="00F77F42" w:rsidP="00F77F42">
      <w:pPr>
        <w:jc w:val="center"/>
        <w:rPr>
          <w:rFonts w:cs="Arial"/>
          <w:b/>
        </w:rPr>
      </w:pPr>
      <w:r w:rsidRPr="00153D2C">
        <w:rPr>
          <w:rFonts w:cs="Arial"/>
          <w:b/>
        </w:rPr>
        <w:t>ТЕХНИЧЕСКАЯ СПЕЦИФИКАЦИЯ</w:t>
      </w:r>
    </w:p>
    <w:p w14:paraId="6BA41C30" w14:textId="11DA43CB" w:rsidR="006834AD" w:rsidRPr="00153D2C" w:rsidRDefault="006834AD" w:rsidP="00987A5F">
      <w:pPr>
        <w:spacing w:after="120"/>
        <w:jc w:val="both"/>
        <w:rPr>
          <w:rFonts w:cs="Arial"/>
          <w:iCs/>
          <w:lang w:val="kk-KZ"/>
        </w:rPr>
      </w:pPr>
    </w:p>
    <w:tbl>
      <w:tblPr>
        <w:tblW w:w="486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0"/>
        <w:gridCol w:w="1154"/>
        <w:gridCol w:w="5876"/>
      </w:tblGrid>
      <w:tr w:rsidR="006834AD" w:rsidRPr="00153D2C" w14:paraId="62BF6DA1" w14:textId="77777777" w:rsidTr="009A5B05">
        <w:trPr>
          <w:trHeight w:val="392"/>
          <w:tblHeader/>
        </w:trPr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5E7321B" w14:textId="77777777" w:rsidR="006834AD" w:rsidRPr="00153D2C" w:rsidRDefault="006834AD" w:rsidP="009A5B05">
            <w:pPr>
              <w:pStyle w:val="a7"/>
              <w:spacing w:before="60" w:after="60" w:line="276" w:lineRule="auto"/>
              <w:rPr>
                <w:rFonts w:ascii="Arial" w:hAnsi="Arial"/>
                <w:lang w:eastAsia="en-US"/>
              </w:rPr>
            </w:pPr>
            <w:r w:rsidRPr="00153D2C">
              <w:rPr>
                <w:rFonts w:ascii="Arial" w:hAnsi="Arial"/>
                <w:lang w:eastAsia="en-US"/>
              </w:rPr>
              <w:t>Наименование Товара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179EDC8" w14:textId="77777777" w:rsidR="006834AD" w:rsidRPr="00153D2C" w:rsidRDefault="006834AD" w:rsidP="009A5B05">
            <w:pPr>
              <w:pStyle w:val="a7"/>
              <w:spacing w:before="60" w:after="60" w:line="276" w:lineRule="auto"/>
              <w:rPr>
                <w:rFonts w:ascii="Arial" w:hAnsi="Arial"/>
                <w:lang w:eastAsia="en-US"/>
              </w:rPr>
            </w:pPr>
            <w:r w:rsidRPr="00153D2C">
              <w:rPr>
                <w:rFonts w:ascii="Arial" w:hAnsi="Arial"/>
                <w:lang w:eastAsia="en-US"/>
              </w:rPr>
              <w:t>Кол-во, шт.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DA3DF6F" w14:textId="77777777" w:rsidR="006834AD" w:rsidRPr="00153D2C" w:rsidRDefault="006834AD" w:rsidP="009A5B05">
            <w:pPr>
              <w:pStyle w:val="a7"/>
              <w:tabs>
                <w:tab w:val="left" w:pos="-108"/>
              </w:tabs>
              <w:spacing w:before="60" w:after="60" w:line="276" w:lineRule="auto"/>
              <w:ind w:left="-108"/>
              <w:rPr>
                <w:rFonts w:ascii="Arial" w:hAnsi="Arial"/>
                <w:lang w:eastAsia="en-US"/>
              </w:rPr>
            </w:pPr>
            <w:r w:rsidRPr="00153D2C">
              <w:rPr>
                <w:rFonts w:ascii="Arial" w:hAnsi="Arial"/>
                <w:lang w:eastAsia="en-US"/>
              </w:rPr>
              <w:t>Характеристика Товара</w:t>
            </w:r>
          </w:p>
        </w:tc>
      </w:tr>
      <w:tr w:rsidR="006834AD" w:rsidRPr="00153D2C" w14:paraId="3170C969" w14:textId="77777777" w:rsidTr="009A5B05"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95162" w14:textId="77777777" w:rsidR="006834AD" w:rsidRPr="00153D2C" w:rsidRDefault="00E80D9E" w:rsidP="009A5B05">
            <w:pPr>
              <w:pStyle w:val="a9"/>
              <w:spacing w:before="60" w:after="60" w:line="276" w:lineRule="auto"/>
              <w:rPr>
                <w:lang w:val="en-US" w:eastAsia="en-US"/>
              </w:rPr>
            </w:pPr>
            <w:r w:rsidRPr="00153D2C">
              <w:rPr>
                <w:lang w:val="kk-KZ" w:eastAsia="en-US"/>
              </w:rPr>
              <w:t xml:space="preserve">Наушники для телефона APPLE AirPods 3 </w:t>
            </w:r>
            <w:r w:rsidRPr="00153D2C">
              <w:rPr>
                <w:lang w:val="en-US" w:eastAsia="en-US"/>
              </w:rPr>
              <w:t xml:space="preserve">Generation </w:t>
            </w:r>
          </w:p>
          <w:p w14:paraId="2D1E96F7" w14:textId="77777777" w:rsidR="00776DFD" w:rsidRPr="00153D2C" w:rsidRDefault="00776DFD" w:rsidP="009A5B05">
            <w:pPr>
              <w:pStyle w:val="a9"/>
              <w:spacing w:before="60" w:after="60" w:line="276" w:lineRule="auto"/>
              <w:rPr>
                <w:lang w:val="en-US" w:eastAsia="en-US"/>
              </w:rPr>
            </w:pPr>
          </w:p>
          <w:p w14:paraId="64DD9E31" w14:textId="0A9A18E1" w:rsidR="00776DFD" w:rsidRPr="00153D2C" w:rsidRDefault="00776DFD" w:rsidP="009A5B05">
            <w:pPr>
              <w:pStyle w:val="a9"/>
              <w:spacing w:before="60" w:after="60" w:line="276" w:lineRule="auto"/>
              <w:rPr>
                <w:lang w:eastAsia="en-US"/>
              </w:rPr>
            </w:pPr>
            <w:r w:rsidRPr="00153D2C">
              <w:rPr>
                <w:noProof/>
              </w:rPr>
              <w:drawing>
                <wp:inline distT="0" distB="0" distL="0" distR="0" wp14:anchorId="54B931E6" wp14:editId="52716EF3">
                  <wp:extent cx="1009650" cy="1009650"/>
                  <wp:effectExtent l="0" t="0" r="0" b="0"/>
                  <wp:docPr id="2" name="Рисунок 2" descr="Наушники Apple AirPods 3rd Gen MME73RU/A Wh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Наушники Apple AirPods 3rd Gen MME73RU/A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9C70" w14:textId="4BC887BE" w:rsidR="006834AD" w:rsidRPr="00153D2C" w:rsidRDefault="00776DFD" w:rsidP="009A5B05">
            <w:pPr>
              <w:spacing w:before="60" w:after="60" w:line="276" w:lineRule="auto"/>
              <w:jc w:val="center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val="kk-KZ" w:eastAsia="en-US"/>
              </w:rPr>
              <w:t>10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7E81" w14:textId="125A5269" w:rsidR="00F774B3" w:rsidRPr="00153D2C" w:rsidRDefault="00F774B3" w:rsidP="00AF32BC">
            <w:pPr>
              <w:pStyle w:val="a9"/>
              <w:spacing w:before="60" w:after="60" w:line="276" w:lineRule="auto"/>
              <w:rPr>
                <w:lang w:val="kk-KZ" w:eastAsia="en-US"/>
              </w:rPr>
            </w:pPr>
            <w:r w:rsidRPr="00153D2C">
              <w:rPr>
                <w:lang w:val="kk-KZ" w:eastAsia="en-US"/>
              </w:rPr>
              <w:t xml:space="preserve">Цвет: </w:t>
            </w:r>
            <w:r w:rsidR="00E80D9E" w:rsidRPr="00153D2C">
              <w:rPr>
                <w:lang w:val="kk-KZ" w:eastAsia="en-US"/>
              </w:rPr>
              <w:t xml:space="preserve">белый </w:t>
            </w:r>
          </w:p>
          <w:p w14:paraId="24C8E839" w14:textId="4826C00F" w:rsidR="00E80D9E" w:rsidRPr="00153D2C" w:rsidRDefault="00E80D9E" w:rsidP="00E80D9E">
            <w:pPr>
              <w:pStyle w:val="a9"/>
              <w:spacing w:before="60" w:after="60" w:line="276" w:lineRule="auto"/>
              <w:rPr>
                <w:lang w:val="kk-KZ" w:eastAsia="en-US"/>
              </w:rPr>
            </w:pPr>
            <w:r w:rsidRPr="00153D2C">
              <w:rPr>
                <w:lang w:val="kk-KZ" w:eastAsia="en-US"/>
              </w:rPr>
              <w:t>Защита от воды и пыли</w:t>
            </w:r>
            <w:r w:rsidRPr="00153D2C">
              <w:rPr>
                <w:lang w:eastAsia="en-US"/>
              </w:rPr>
              <w:t xml:space="preserve">: </w:t>
            </w:r>
            <w:r w:rsidRPr="00153D2C">
              <w:rPr>
                <w:lang w:val="kk-KZ" w:eastAsia="en-US"/>
              </w:rPr>
              <w:t>IPX4</w:t>
            </w:r>
          </w:p>
          <w:p w14:paraId="4A81A295" w14:textId="7B97055B" w:rsidR="00E80D9E" w:rsidRPr="00153D2C" w:rsidRDefault="00E80D9E" w:rsidP="00E80D9E">
            <w:pPr>
              <w:pStyle w:val="a9"/>
              <w:spacing w:before="60" w:after="60" w:line="276" w:lineRule="auto"/>
              <w:rPr>
                <w:lang w:val="kk-KZ" w:eastAsia="en-US"/>
              </w:rPr>
            </w:pPr>
            <w:r w:rsidRPr="00153D2C">
              <w:rPr>
                <w:lang w:val="kk-KZ" w:eastAsia="en-US"/>
              </w:rPr>
              <w:t>Радиус действия в помещении, м</w:t>
            </w:r>
            <w:r w:rsidRPr="00153D2C">
              <w:rPr>
                <w:lang w:eastAsia="en-US"/>
              </w:rPr>
              <w:t xml:space="preserve">: </w:t>
            </w:r>
            <w:r w:rsidRPr="00153D2C">
              <w:rPr>
                <w:lang w:val="kk-KZ" w:eastAsia="en-US"/>
              </w:rPr>
              <w:t>10</w:t>
            </w:r>
          </w:p>
          <w:p w14:paraId="6A46F9BB" w14:textId="4B7CC855" w:rsidR="00E80D9E" w:rsidRPr="00153D2C" w:rsidRDefault="00E80D9E" w:rsidP="00E80D9E">
            <w:pPr>
              <w:pStyle w:val="a9"/>
              <w:spacing w:before="60" w:after="60" w:line="276" w:lineRule="auto"/>
              <w:rPr>
                <w:lang w:val="kk-KZ" w:eastAsia="en-US"/>
              </w:rPr>
            </w:pPr>
            <w:r w:rsidRPr="00153D2C">
              <w:rPr>
                <w:lang w:val="kk-KZ" w:eastAsia="en-US"/>
              </w:rPr>
              <w:t>Тип наушников</w:t>
            </w:r>
            <w:r w:rsidRPr="00153D2C">
              <w:rPr>
                <w:lang w:eastAsia="en-US"/>
              </w:rPr>
              <w:t xml:space="preserve">: </w:t>
            </w:r>
            <w:r w:rsidRPr="00153D2C">
              <w:rPr>
                <w:lang w:val="kk-KZ" w:eastAsia="en-US"/>
              </w:rPr>
              <w:t>вставные (вкладыши)</w:t>
            </w:r>
          </w:p>
          <w:p w14:paraId="01366347" w14:textId="28C82192" w:rsidR="00E80D9E" w:rsidRPr="00153D2C" w:rsidRDefault="00E80D9E" w:rsidP="00E80D9E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val="kk-KZ" w:eastAsia="en-US"/>
              </w:rPr>
              <w:t>Тип подключения</w:t>
            </w:r>
            <w:r w:rsidRPr="00153D2C">
              <w:rPr>
                <w:rFonts w:cs="Arial"/>
                <w:lang w:eastAsia="en-US"/>
              </w:rPr>
              <w:t xml:space="preserve">: </w:t>
            </w:r>
            <w:r w:rsidRPr="00153D2C">
              <w:rPr>
                <w:rFonts w:cs="Arial"/>
                <w:lang w:val="kk-KZ" w:eastAsia="en-US"/>
              </w:rPr>
              <w:t>беспроводной (bluetooth)</w:t>
            </w:r>
          </w:p>
          <w:p w14:paraId="20BCADD7" w14:textId="1B304E9A" w:rsidR="00E80D9E" w:rsidRPr="00153D2C" w:rsidRDefault="00E80D9E" w:rsidP="00E80D9E">
            <w:pPr>
              <w:spacing w:before="60" w:after="60"/>
              <w:rPr>
                <w:rFonts w:cs="Arial"/>
                <w:lang w:eastAsia="en-US"/>
              </w:rPr>
            </w:pPr>
            <w:r w:rsidRPr="00153D2C">
              <w:rPr>
                <w:rFonts w:cs="Arial"/>
                <w:lang w:val="kk-KZ" w:eastAsia="en-US"/>
              </w:rPr>
              <w:t>Вес</w:t>
            </w:r>
            <w:r w:rsidRPr="00153D2C">
              <w:rPr>
                <w:rFonts w:cs="Arial"/>
                <w:lang w:eastAsia="en-US"/>
              </w:rPr>
              <w:t>: 18 г</w:t>
            </w:r>
          </w:p>
          <w:p w14:paraId="1A3C6770" w14:textId="5A4EFDB5" w:rsidR="00E80D9E" w:rsidRPr="00153D2C" w:rsidRDefault="00E80D9E" w:rsidP="00E80D9E">
            <w:pPr>
              <w:spacing w:before="60" w:after="60"/>
              <w:rPr>
                <w:rFonts w:cs="Arial"/>
                <w:b/>
                <w:bCs/>
                <w:lang w:eastAsia="en-US"/>
              </w:rPr>
            </w:pPr>
            <w:r w:rsidRPr="00153D2C">
              <w:rPr>
                <w:rFonts w:cs="Arial"/>
                <w:b/>
                <w:bCs/>
                <w:lang w:eastAsia="en-US"/>
              </w:rPr>
              <w:t>Дополнительные характеристики</w:t>
            </w:r>
          </w:p>
          <w:p w14:paraId="1A58F062" w14:textId="73218480" w:rsidR="00E80D9E" w:rsidRPr="00153D2C" w:rsidRDefault="00E80D9E" w:rsidP="00E80D9E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eastAsia="en-US"/>
              </w:rPr>
              <w:t xml:space="preserve">Ответить/закончить разговор: </w:t>
            </w:r>
            <w:r w:rsidR="00776DFD" w:rsidRPr="00153D2C">
              <w:rPr>
                <w:rFonts w:cs="Arial"/>
                <w:lang w:val="kk-KZ" w:eastAsia="en-US"/>
              </w:rPr>
              <w:t>да</w:t>
            </w:r>
            <w:r w:rsidRPr="00153D2C">
              <w:rPr>
                <w:rFonts w:cs="Arial"/>
                <w:lang w:val="kk-KZ" w:eastAsia="en-US"/>
              </w:rPr>
              <w:t xml:space="preserve"> </w:t>
            </w:r>
          </w:p>
          <w:p w14:paraId="610A9805" w14:textId="1A639F5D" w:rsidR="00E80D9E" w:rsidRPr="00153D2C" w:rsidRDefault="00E80D9E" w:rsidP="00E80D9E">
            <w:pPr>
              <w:spacing w:before="60" w:after="60"/>
              <w:rPr>
                <w:rFonts w:cs="Arial"/>
                <w:lang w:eastAsia="en-US"/>
              </w:rPr>
            </w:pPr>
            <w:r w:rsidRPr="00153D2C">
              <w:rPr>
                <w:rFonts w:cs="Arial"/>
                <w:lang w:eastAsia="en-US"/>
              </w:rPr>
              <w:t>Время автономной работы</w:t>
            </w:r>
            <w:r w:rsidR="00776DFD" w:rsidRPr="00153D2C">
              <w:rPr>
                <w:rFonts w:cs="Arial"/>
                <w:lang w:eastAsia="en-US"/>
              </w:rPr>
              <w:t>:</w:t>
            </w:r>
            <w:r w:rsidR="00776DFD" w:rsidRPr="00153D2C">
              <w:rPr>
                <w:rFonts w:cs="Arial"/>
                <w:lang w:val="kk-KZ" w:eastAsia="en-US"/>
              </w:rPr>
              <w:t xml:space="preserve"> 6 часов </w:t>
            </w:r>
            <w:r w:rsidR="00776DFD" w:rsidRPr="00153D2C">
              <w:rPr>
                <w:rFonts w:cs="Arial"/>
                <w:lang w:eastAsia="en-US"/>
              </w:rPr>
              <w:t>(</w:t>
            </w:r>
            <w:r w:rsidR="00776DFD" w:rsidRPr="00153D2C">
              <w:rPr>
                <w:rFonts w:cs="Arial"/>
                <w:lang w:val="kk-KZ" w:eastAsia="en-US"/>
              </w:rPr>
              <w:t>30 часов с кейсом</w:t>
            </w:r>
            <w:r w:rsidR="00776DFD" w:rsidRPr="00153D2C">
              <w:rPr>
                <w:rFonts w:cs="Arial"/>
                <w:lang w:eastAsia="en-US"/>
              </w:rPr>
              <w:t>)</w:t>
            </w:r>
          </w:p>
          <w:p w14:paraId="6E76EF66" w14:textId="0F8FDC6D" w:rsidR="00E80D9E" w:rsidRPr="00153D2C" w:rsidRDefault="00E80D9E" w:rsidP="00E80D9E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eastAsia="en-US"/>
              </w:rPr>
              <w:t>Отключение микрофона</w:t>
            </w:r>
            <w:r w:rsidR="00776DFD" w:rsidRPr="00153D2C">
              <w:rPr>
                <w:rFonts w:cs="Arial"/>
                <w:lang w:eastAsia="en-US"/>
              </w:rPr>
              <w:t>:</w:t>
            </w:r>
            <w:r w:rsidR="00776DFD" w:rsidRPr="00153D2C">
              <w:rPr>
                <w:rFonts w:cs="Arial"/>
                <w:lang w:val="kk-KZ" w:eastAsia="en-US"/>
              </w:rPr>
              <w:t xml:space="preserve"> нет </w:t>
            </w:r>
          </w:p>
          <w:p w14:paraId="63CB185C" w14:textId="337B539A" w:rsidR="00E80D9E" w:rsidRPr="00153D2C" w:rsidRDefault="00E80D9E" w:rsidP="00E80D9E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eastAsia="en-US"/>
              </w:rPr>
              <w:t>Автопауза</w:t>
            </w:r>
            <w:r w:rsidR="00776DFD" w:rsidRPr="00153D2C">
              <w:rPr>
                <w:rFonts w:cs="Arial"/>
                <w:lang w:eastAsia="en-US"/>
              </w:rPr>
              <w:t>:</w:t>
            </w:r>
            <w:r w:rsidR="00776DFD" w:rsidRPr="00153D2C">
              <w:rPr>
                <w:rFonts w:cs="Arial"/>
                <w:lang w:val="kk-KZ" w:eastAsia="en-US"/>
              </w:rPr>
              <w:t xml:space="preserve"> да</w:t>
            </w:r>
          </w:p>
          <w:p w14:paraId="274435DA" w14:textId="707991B2" w:rsidR="00E80D9E" w:rsidRPr="00153D2C" w:rsidRDefault="00E80D9E" w:rsidP="00E80D9E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lang w:val="en-US" w:eastAsia="en-US"/>
              </w:rPr>
              <w:t>Bluetooth</w:t>
            </w:r>
            <w:r w:rsidR="00776DFD" w:rsidRPr="00153D2C">
              <w:rPr>
                <w:rFonts w:cs="Arial"/>
                <w:lang w:eastAsia="en-US"/>
              </w:rPr>
              <w:t>:</w:t>
            </w:r>
            <w:r w:rsidR="00776DFD" w:rsidRPr="00153D2C">
              <w:rPr>
                <w:rFonts w:cs="Arial"/>
                <w:lang w:val="kk-KZ" w:eastAsia="en-US"/>
              </w:rPr>
              <w:t xml:space="preserve"> да</w:t>
            </w:r>
          </w:p>
          <w:p w14:paraId="59E1C1A2" w14:textId="025E2A92" w:rsidR="006A5D66" w:rsidRPr="00153D2C" w:rsidRDefault="00F77F42" w:rsidP="00E80D9E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b/>
                <w:bCs/>
                <w:lang w:eastAsia="en-US"/>
              </w:rPr>
              <w:t xml:space="preserve">Срок </w:t>
            </w:r>
            <w:r w:rsidR="00E80D9E" w:rsidRPr="00153D2C">
              <w:rPr>
                <w:rFonts w:cs="Arial"/>
                <w:b/>
                <w:bCs/>
                <w:lang w:val="kk-KZ" w:eastAsia="en-US"/>
              </w:rPr>
              <w:t>поставки</w:t>
            </w:r>
            <w:r w:rsidRPr="00153D2C">
              <w:rPr>
                <w:rFonts w:cs="Arial"/>
                <w:b/>
                <w:bCs/>
                <w:lang w:eastAsia="en-US"/>
              </w:rPr>
              <w:t xml:space="preserve"> товара</w:t>
            </w:r>
            <w:r w:rsidRPr="00153D2C">
              <w:rPr>
                <w:rFonts w:cs="Arial"/>
                <w:b/>
                <w:bCs/>
                <w:lang w:val="kk-KZ" w:eastAsia="en-US"/>
              </w:rPr>
              <w:t xml:space="preserve">: </w:t>
            </w:r>
            <w:r w:rsidR="006A5D66" w:rsidRPr="00153D2C">
              <w:rPr>
                <w:rFonts w:cs="Arial"/>
                <w:lang w:val="kk-KZ" w:eastAsia="en-US"/>
              </w:rPr>
              <w:t>в</w:t>
            </w:r>
            <w:r w:rsidR="006A5D66" w:rsidRPr="00153D2C">
              <w:rPr>
                <w:rFonts w:cs="Arial"/>
                <w:lang w:eastAsia="en-US"/>
              </w:rPr>
              <w:t xml:space="preserve"> течение </w:t>
            </w:r>
            <w:r w:rsidR="0049353B" w:rsidRPr="00153D2C">
              <w:rPr>
                <w:rFonts w:cs="Arial"/>
                <w:lang w:val="kk-KZ" w:eastAsia="en-US"/>
              </w:rPr>
              <w:t>15 дней</w:t>
            </w:r>
            <w:r w:rsidR="006A5D66" w:rsidRPr="00153D2C">
              <w:rPr>
                <w:rFonts w:cs="Arial"/>
                <w:lang w:eastAsia="en-US"/>
              </w:rPr>
              <w:t xml:space="preserve"> </w:t>
            </w:r>
            <w:r w:rsidR="00AD5EFE" w:rsidRPr="00153D2C">
              <w:rPr>
                <w:rFonts w:cs="Arial"/>
                <w:lang w:val="en-US" w:eastAsia="en-US"/>
              </w:rPr>
              <w:t>c</w:t>
            </w:r>
            <w:r w:rsidR="00AD5EFE" w:rsidRPr="00153D2C">
              <w:rPr>
                <w:rFonts w:cs="Arial"/>
                <w:lang w:val="kk-KZ" w:eastAsia="en-US"/>
              </w:rPr>
              <w:t xml:space="preserve">о </w:t>
            </w:r>
            <w:r w:rsidR="0049353B" w:rsidRPr="00153D2C">
              <w:rPr>
                <w:rFonts w:cs="Arial"/>
                <w:lang w:val="kk-KZ" w:eastAsia="en-US"/>
              </w:rPr>
              <w:t xml:space="preserve">дня </w:t>
            </w:r>
            <w:r w:rsidR="006A5D66" w:rsidRPr="00153D2C">
              <w:rPr>
                <w:rFonts w:cs="Arial"/>
                <w:lang w:eastAsia="en-US"/>
              </w:rPr>
              <w:t xml:space="preserve">внесения </w:t>
            </w:r>
            <w:r w:rsidR="0049353B" w:rsidRPr="00153D2C">
              <w:rPr>
                <w:rFonts w:cs="Arial"/>
                <w:lang w:val="kk-KZ" w:eastAsia="en-US"/>
              </w:rPr>
              <w:t>предо</w:t>
            </w:r>
            <w:r w:rsidR="00E80D9E" w:rsidRPr="00153D2C">
              <w:rPr>
                <w:rFonts w:cs="Arial"/>
                <w:lang w:val="kk-KZ" w:eastAsia="en-US"/>
              </w:rPr>
              <w:t>платы</w:t>
            </w:r>
            <w:r w:rsidR="0049353B" w:rsidRPr="00153D2C">
              <w:rPr>
                <w:rFonts w:cs="Arial"/>
                <w:lang w:val="kk-KZ" w:eastAsia="en-US"/>
              </w:rPr>
              <w:t xml:space="preserve"> в размере </w:t>
            </w:r>
            <w:r w:rsidR="00AD5EFE" w:rsidRPr="00153D2C">
              <w:rPr>
                <w:rFonts w:cs="Arial"/>
                <w:lang w:val="kk-KZ" w:eastAsia="en-US"/>
              </w:rPr>
              <w:t>5</w:t>
            </w:r>
            <w:r w:rsidR="0049353B" w:rsidRPr="00153D2C">
              <w:rPr>
                <w:rFonts w:cs="Arial"/>
                <w:lang w:val="kk-KZ" w:eastAsia="en-US"/>
              </w:rPr>
              <w:t>0</w:t>
            </w:r>
            <w:r w:rsidR="0049353B" w:rsidRPr="00153D2C">
              <w:rPr>
                <w:rFonts w:cs="Arial"/>
                <w:lang w:eastAsia="en-US"/>
              </w:rPr>
              <w:t>%</w:t>
            </w:r>
            <w:r w:rsidR="0049353B" w:rsidRPr="00153D2C">
              <w:rPr>
                <w:rFonts w:cs="Arial"/>
                <w:lang w:val="kk-KZ" w:eastAsia="en-US"/>
              </w:rPr>
              <w:t xml:space="preserve"> от суммы Договора.</w:t>
            </w:r>
          </w:p>
          <w:p w14:paraId="028B34AF" w14:textId="2B30696F" w:rsidR="00E80D9E" w:rsidRPr="00153D2C" w:rsidRDefault="0049353B" w:rsidP="00153D2C">
            <w:pPr>
              <w:spacing w:before="60" w:after="60"/>
              <w:rPr>
                <w:rFonts w:cs="Arial"/>
                <w:lang w:val="kk-KZ" w:eastAsia="en-US"/>
              </w:rPr>
            </w:pPr>
            <w:r w:rsidRPr="00153D2C">
              <w:rPr>
                <w:rFonts w:cs="Arial"/>
                <w:b/>
                <w:bCs/>
                <w:lang w:val="kk-KZ" w:eastAsia="en-US"/>
              </w:rPr>
              <w:t xml:space="preserve">Гарантийный срок: </w:t>
            </w:r>
            <w:r w:rsidRPr="00153D2C">
              <w:rPr>
                <w:rFonts w:cs="Arial"/>
                <w:lang w:val="kk-KZ" w:eastAsia="en-US"/>
              </w:rPr>
              <w:t>не менее 12 месяцев со дня подписания акта приема-передачи.</w:t>
            </w:r>
          </w:p>
        </w:tc>
      </w:tr>
    </w:tbl>
    <w:p w14:paraId="7D677B04" w14:textId="48FA578E" w:rsidR="006834AD" w:rsidRPr="00153D2C" w:rsidRDefault="006834AD" w:rsidP="00153D2C">
      <w:pPr>
        <w:spacing w:after="120"/>
        <w:jc w:val="both"/>
        <w:rPr>
          <w:rFonts w:cs="Arial"/>
          <w:iCs/>
        </w:rPr>
      </w:pPr>
    </w:p>
    <w:sectPr w:rsidR="006834AD" w:rsidRPr="00153D2C" w:rsidSect="00B66F01">
      <w:pgSz w:w="11906" w:h="16838"/>
      <w:pgMar w:top="1440" w:right="1440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1801067726">
    <w:abstractNumId w:val="0"/>
  </w:num>
  <w:num w:numId="2" w16cid:durableId="1503699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2F"/>
    <w:rsid w:val="00004063"/>
    <w:rsid w:val="00006405"/>
    <w:rsid w:val="000141E0"/>
    <w:rsid w:val="00015551"/>
    <w:rsid w:val="00016138"/>
    <w:rsid w:val="00016FA5"/>
    <w:rsid w:val="00016FBB"/>
    <w:rsid w:val="00020CC7"/>
    <w:rsid w:val="00030959"/>
    <w:rsid w:val="000315FC"/>
    <w:rsid w:val="000325C9"/>
    <w:rsid w:val="000332FD"/>
    <w:rsid w:val="0004082E"/>
    <w:rsid w:val="00040F7E"/>
    <w:rsid w:val="00042546"/>
    <w:rsid w:val="00067164"/>
    <w:rsid w:val="0006724E"/>
    <w:rsid w:val="00067476"/>
    <w:rsid w:val="00067A60"/>
    <w:rsid w:val="000733FF"/>
    <w:rsid w:val="00075836"/>
    <w:rsid w:val="00082A36"/>
    <w:rsid w:val="00087C21"/>
    <w:rsid w:val="000914FF"/>
    <w:rsid w:val="000938DB"/>
    <w:rsid w:val="000943CA"/>
    <w:rsid w:val="00095495"/>
    <w:rsid w:val="00096832"/>
    <w:rsid w:val="000972BD"/>
    <w:rsid w:val="000A0B38"/>
    <w:rsid w:val="000A0D2C"/>
    <w:rsid w:val="000A10B2"/>
    <w:rsid w:val="000A2F05"/>
    <w:rsid w:val="000B0E74"/>
    <w:rsid w:val="000B2673"/>
    <w:rsid w:val="000B2919"/>
    <w:rsid w:val="000B2C83"/>
    <w:rsid w:val="000B51EA"/>
    <w:rsid w:val="000B744D"/>
    <w:rsid w:val="000C0ED0"/>
    <w:rsid w:val="000C1779"/>
    <w:rsid w:val="000D2C3B"/>
    <w:rsid w:val="000D2D70"/>
    <w:rsid w:val="000E0AB8"/>
    <w:rsid w:val="000E19F9"/>
    <w:rsid w:val="000E2822"/>
    <w:rsid w:val="000E2F33"/>
    <w:rsid w:val="000E3671"/>
    <w:rsid w:val="000E376E"/>
    <w:rsid w:val="000E4C5D"/>
    <w:rsid w:val="000E528F"/>
    <w:rsid w:val="000E7E55"/>
    <w:rsid w:val="000F0F93"/>
    <w:rsid w:val="000F1FB8"/>
    <w:rsid w:val="000F2022"/>
    <w:rsid w:val="000F5F74"/>
    <w:rsid w:val="001008B4"/>
    <w:rsid w:val="001032E5"/>
    <w:rsid w:val="00112281"/>
    <w:rsid w:val="00114B36"/>
    <w:rsid w:val="00114F28"/>
    <w:rsid w:val="00117483"/>
    <w:rsid w:val="00122F8A"/>
    <w:rsid w:val="00123DDE"/>
    <w:rsid w:val="0012477B"/>
    <w:rsid w:val="001261CD"/>
    <w:rsid w:val="00131135"/>
    <w:rsid w:val="001330C0"/>
    <w:rsid w:val="00135D62"/>
    <w:rsid w:val="00135DE3"/>
    <w:rsid w:val="00142EB4"/>
    <w:rsid w:val="0014554C"/>
    <w:rsid w:val="001503CA"/>
    <w:rsid w:val="00150485"/>
    <w:rsid w:val="00151EB0"/>
    <w:rsid w:val="00152DCC"/>
    <w:rsid w:val="001536EC"/>
    <w:rsid w:val="001538D2"/>
    <w:rsid w:val="00153D2C"/>
    <w:rsid w:val="0015477F"/>
    <w:rsid w:val="00155E13"/>
    <w:rsid w:val="001564D8"/>
    <w:rsid w:val="001568BB"/>
    <w:rsid w:val="00164BFC"/>
    <w:rsid w:val="00165A17"/>
    <w:rsid w:val="00175353"/>
    <w:rsid w:val="00177720"/>
    <w:rsid w:val="0018158B"/>
    <w:rsid w:val="001819C1"/>
    <w:rsid w:val="00181E8C"/>
    <w:rsid w:val="00182FD0"/>
    <w:rsid w:val="00184B62"/>
    <w:rsid w:val="00186074"/>
    <w:rsid w:val="001947EF"/>
    <w:rsid w:val="001A063B"/>
    <w:rsid w:val="001A1202"/>
    <w:rsid w:val="001A4123"/>
    <w:rsid w:val="001B0847"/>
    <w:rsid w:val="001C2C24"/>
    <w:rsid w:val="001C4784"/>
    <w:rsid w:val="001C4CB3"/>
    <w:rsid w:val="001D01F9"/>
    <w:rsid w:val="001D3156"/>
    <w:rsid w:val="001D6C4E"/>
    <w:rsid w:val="001D6D35"/>
    <w:rsid w:val="001D7C98"/>
    <w:rsid w:val="001D7E78"/>
    <w:rsid w:val="001E18C6"/>
    <w:rsid w:val="001E25BE"/>
    <w:rsid w:val="001E5320"/>
    <w:rsid w:val="001E5BDE"/>
    <w:rsid w:val="001E69E3"/>
    <w:rsid w:val="001F3177"/>
    <w:rsid w:val="001F3936"/>
    <w:rsid w:val="001F70EE"/>
    <w:rsid w:val="001F79E2"/>
    <w:rsid w:val="00205283"/>
    <w:rsid w:val="00205BED"/>
    <w:rsid w:val="00223946"/>
    <w:rsid w:val="00223CD6"/>
    <w:rsid w:val="002261C5"/>
    <w:rsid w:val="00227CC0"/>
    <w:rsid w:val="00232A15"/>
    <w:rsid w:val="00236252"/>
    <w:rsid w:val="00236A74"/>
    <w:rsid w:val="00236D47"/>
    <w:rsid w:val="002441F3"/>
    <w:rsid w:val="00246016"/>
    <w:rsid w:val="00247B4F"/>
    <w:rsid w:val="00250E91"/>
    <w:rsid w:val="00255BA6"/>
    <w:rsid w:val="00255C60"/>
    <w:rsid w:val="00255FFD"/>
    <w:rsid w:val="002566E4"/>
    <w:rsid w:val="0026226D"/>
    <w:rsid w:val="00262B99"/>
    <w:rsid w:val="00267DC4"/>
    <w:rsid w:val="00272BE0"/>
    <w:rsid w:val="00275E20"/>
    <w:rsid w:val="00276211"/>
    <w:rsid w:val="002763BF"/>
    <w:rsid w:val="00276E56"/>
    <w:rsid w:val="002826B1"/>
    <w:rsid w:val="00282ADC"/>
    <w:rsid w:val="00285ABC"/>
    <w:rsid w:val="00291F7F"/>
    <w:rsid w:val="0029477C"/>
    <w:rsid w:val="0029641E"/>
    <w:rsid w:val="00297E4D"/>
    <w:rsid w:val="002A1997"/>
    <w:rsid w:val="002A7EB8"/>
    <w:rsid w:val="002B050C"/>
    <w:rsid w:val="002B3285"/>
    <w:rsid w:val="002B3D8D"/>
    <w:rsid w:val="002B7336"/>
    <w:rsid w:val="002B7BD5"/>
    <w:rsid w:val="002C6855"/>
    <w:rsid w:val="002D1032"/>
    <w:rsid w:val="002E524E"/>
    <w:rsid w:val="002E6274"/>
    <w:rsid w:val="002E7A3C"/>
    <w:rsid w:val="002F0988"/>
    <w:rsid w:val="002F7644"/>
    <w:rsid w:val="002F78C9"/>
    <w:rsid w:val="002F7A93"/>
    <w:rsid w:val="002F7D47"/>
    <w:rsid w:val="0030030D"/>
    <w:rsid w:val="00303C88"/>
    <w:rsid w:val="003133A2"/>
    <w:rsid w:val="00313A61"/>
    <w:rsid w:val="0031404D"/>
    <w:rsid w:val="00316B86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2536"/>
    <w:rsid w:val="00362478"/>
    <w:rsid w:val="00365F80"/>
    <w:rsid w:val="003661B3"/>
    <w:rsid w:val="00370D64"/>
    <w:rsid w:val="0037194F"/>
    <w:rsid w:val="00381BE4"/>
    <w:rsid w:val="0038399F"/>
    <w:rsid w:val="00385CD8"/>
    <w:rsid w:val="00387BF0"/>
    <w:rsid w:val="003914A4"/>
    <w:rsid w:val="003916ED"/>
    <w:rsid w:val="0039235A"/>
    <w:rsid w:val="00392509"/>
    <w:rsid w:val="00393460"/>
    <w:rsid w:val="00393FBB"/>
    <w:rsid w:val="0039588A"/>
    <w:rsid w:val="003A070C"/>
    <w:rsid w:val="003A1C3E"/>
    <w:rsid w:val="003A3B86"/>
    <w:rsid w:val="003A5D0E"/>
    <w:rsid w:val="003A675E"/>
    <w:rsid w:val="003A6B30"/>
    <w:rsid w:val="003A703B"/>
    <w:rsid w:val="003B3832"/>
    <w:rsid w:val="003B7F4F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E6BEB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F58"/>
    <w:rsid w:val="00415F90"/>
    <w:rsid w:val="00420C65"/>
    <w:rsid w:val="004266C6"/>
    <w:rsid w:val="0042778C"/>
    <w:rsid w:val="0043030B"/>
    <w:rsid w:val="00431ACE"/>
    <w:rsid w:val="00431BEA"/>
    <w:rsid w:val="004327AA"/>
    <w:rsid w:val="004373BC"/>
    <w:rsid w:val="004409FD"/>
    <w:rsid w:val="00442038"/>
    <w:rsid w:val="004451A0"/>
    <w:rsid w:val="00446E88"/>
    <w:rsid w:val="00450A94"/>
    <w:rsid w:val="00451802"/>
    <w:rsid w:val="00451A47"/>
    <w:rsid w:val="00455B31"/>
    <w:rsid w:val="004629A3"/>
    <w:rsid w:val="00465DBE"/>
    <w:rsid w:val="00472561"/>
    <w:rsid w:val="00482218"/>
    <w:rsid w:val="0048311F"/>
    <w:rsid w:val="00485525"/>
    <w:rsid w:val="00486E35"/>
    <w:rsid w:val="00491D1B"/>
    <w:rsid w:val="0049353B"/>
    <w:rsid w:val="00493B1C"/>
    <w:rsid w:val="0049559F"/>
    <w:rsid w:val="00495D3D"/>
    <w:rsid w:val="004A0386"/>
    <w:rsid w:val="004A0B73"/>
    <w:rsid w:val="004A45B6"/>
    <w:rsid w:val="004A6B28"/>
    <w:rsid w:val="004A7DBC"/>
    <w:rsid w:val="004B1F76"/>
    <w:rsid w:val="004B60F4"/>
    <w:rsid w:val="004B7D7B"/>
    <w:rsid w:val="004C10E8"/>
    <w:rsid w:val="004C43A6"/>
    <w:rsid w:val="004E1945"/>
    <w:rsid w:val="004F0B7B"/>
    <w:rsid w:val="004F0D5C"/>
    <w:rsid w:val="004F4B7A"/>
    <w:rsid w:val="00501239"/>
    <w:rsid w:val="00502310"/>
    <w:rsid w:val="0050369A"/>
    <w:rsid w:val="00505ADA"/>
    <w:rsid w:val="00506DB0"/>
    <w:rsid w:val="0051014A"/>
    <w:rsid w:val="00513BDF"/>
    <w:rsid w:val="005230AE"/>
    <w:rsid w:val="005306A5"/>
    <w:rsid w:val="00533CE6"/>
    <w:rsid w:val="00535FC2"/>
    <w:rsid w:val="00544BD3"/>
    <w:rsid w:val="00553618"/>
    <w:rsid w:val="00555084"/>
    <w:rsid w:val="00555115"/>
    <w:rsid w:val="00555764"/>
    <w:rsid w:val="0056187A"/>
    <w:rsid w:val="00562EE8"/>
    <w:rsid w:val="00565D9A"/>
    <w:rsid w:val="005663D4"/>
    <w:rsid w:val="005746A9"/>
    <w:rsid w:val="005746C2"/>
    <w:rsid w:val="00574914"/>
    <w:rsid w:val="0057492E"/>
    <w:rsid w:val="00574EA4"/>
    <w:rsid w:val="00576A0E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AF1"/>
    <w:rsid w:val="005B76E5"/>
    <w:rsid w:val="005C046F"/>
    <w:rsid w:val="005C2AEC"/>
    <w:rsid w:val="005C34A1"/>
    <w:rsid w:val="005C4D84"/>
    <w:rsid w:val="005C510C"/>
    <w:rsid w:val="005C5747"/>
    <w:rsid w:val="005C60D7"/>
    <w:rsid w:val="005D724D"/>
    <w:rsid w:val="005D7618"/>
    <w:rsid w:val="005E1BAC"/>
    <w:rsid w:val="005E6D39"/>
    <w:rsid w:val="005F229D"/>
    <w:rsid w:val="00610247"/>
    <w:rsid w:val="00610C9D"/>
    <w:rsid w:val="00612A89"/>
    <w:rsid w:val="00613E87"/>
    <w:rsid w:val="006143E6"/>
    <w:rsid w:val="006148E9"/>
    <w:rsid w:val="0061530B"/>
    <w:rsid w:val="0061723A"/>
    <w:rsid w:val="00617598"/>
    <w:rsid w:val="006248FB"/>
    <w:rsid w:val="00627E0E"/>
    <w:rsid w:val="0063279D"/>
    <w:rsid w:val="00637744"/>
    <w:rsid w:val="00637C0D"/>
    <w:rsid w:val="00637EE2"/>
    <w:rsid w:val="00637EF0"/>
    <w:rsid w:val="006423F5"/>
    <w:rsid w:val="006432B9"/>
    <w:rsid w:val="00646C1B"/>
    <w:rsid w:val="00646CE8"/>
    <w:rsid w:val="00651296"/>
    <w:rsid w:val="00657740"/>
    <w:rsid w:val="0066191F"/>
    <w:rsid w:val="00661AD5"/>
    <w:rsid w:val="0066330C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34AD"/>
    <w:rsid w:val="00683C30"/>
    <w:rsid w:val="00686196"/>
    <w:rsid w:val="006916D9"/>
    <w:rsid w:val="00693A3C"/>
    <w:rsid w:val="006A08A5"/>
    <w:rsid w:val="006A5D66"/>
    <w:rsid w:val="006A7178"/>
    <w:rsid w:val="006B05A5"/>
    <w:rsid w:val="006B4387"/>
    <w:rsid w:val="006B4A02"/>
    <w:rsid w:val="006B4DBA"/>
    <w:rsid w:val="006C0062"/>
    <w:rsid w:val="006C0A49"/>
    <w:rsid w:val="006C0D47"/>
    <w:rsid w:val="006C26E5"/>
    <w:rsid w:val="006D3583"/>
    <w:rsid w:val="006D58E9"/>
    <w:rsid w:val="006E578B"/>
    <w:rsid w:val="006F2174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14C2"/>
    <w:rsid w:val="00723ABF"/>
    <w:rsid w:val="0072631F"/>
    <w:rsid w:val="007318E9"/>
    <w:rsid w:val="007401EC"/>
    <w:rsid w:val="007412D8"/>
    <w:rsid w:val="00741734"/>
    <w:rsid w:val="00742F3F"/>
    <w:rsid w:val="00744C6D"/>
    <w:rsid w:val="007459A8"/>
    <w:rsid w:val="0075415D"/>
    <w:rsid w:val="0075656D"/>
    <w:rsid w:val="0075736B"/>
    <w:rsid w:val="0076450F"/>
    <w:rsid w:val="00765D78"/>
    <w:rsid w:val="007679CC"/>
    <w:rsid w:val="00770BE2"/>
    <w:rsid w:val="00776DFD"/>
    <w:rsid w:val="00781A3E"/>
    <w:rsid w:val="007825DD"/>
    <w:rsid w:val="00785B9B"/>
    <w:rsid w:val="00792DFF"/>
    <w:rsid w:val="007A28FE"/>
    <w:rsid w:val="007A43CD"/>
    <w:rsid w:val="007A5642"/>
    <w:rsid w:val="007A5ADA"/>
    <w:rsid w:val="007A5F59"/>
    <w:rsid w:val="007B08F6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1785"/>
    <w:rsid w:val="007E2649"/>
    <w:rsid w:val="007E473B"/>
    <w:rsid w:val="007E5A8C"/>
    <w:rsid w:val="007E6B90"/>
    <w:rsid w:val="007F4AA9"/>
    <w:rsid w:val="00802548"/>
    <w:rsid w:val="00803DFF"/>
    <w:rsid w:val="008049B9"/>
    <w:rsid w:val="00810DBF"/>
    <w:rsid w:val="0081338B"/>
    <w:rsid w:val="00814044"/>
    <w:rsid w:val="00817856"/>
    <w:rsid w:val="00817B64"/>
    <w:rsid w:val="00821B57"/>
    <w:rsid w:val="00827077"/>
    <w:rsid w:val="0083008A"/>
    <w:rsid w:val="0083158F"/>
    <w:rsid w:val="00835138"/>
    <w:rsid w:val="00835FF5"/>
    <w:rsid w:val="00842330"/>
    <w:rsid w:val="008546B0"/>
    <w:rsid w:val="0085583B"/>
    <w:rsid w:val="00856E34"/>
    <w:rsid w:val="008570D6"/>
    <w:rsid w:val="00857FD4"/>
    <w:rsid w:val="0086686B"/>
    <w:rsid w:val="0086762A"/>
    <w:rsid w:val="0087348F"/>
    <w:rsid w:val="008745DF"/>
    <w:rsid w:val="00875F4C"/>
    <w:rsid w:val="008767BD"/>
    <w:rsid w:val="00876C92"/>
    <w:rsid w:val="008807A8"/>
    <w:rsid w:val="008900D9"/>
    <w:rsid w:val="00895D34"/>
    <w:rsid w:val="00896A85"/>
    <w:rsid w:val="00897AB6"/>
    <w:rsid w:val="008A0038"/>
    <w:rsid w:val="008A0236"/>
    <w:rsid w:val="008A4F2A"/>
    <w:rsid w:val="008A5341"/>
    <w:rsid w:val="008B09DD"/>
    <w:rsid w:val="008B2750"/>
    <w:rsid w:val="008B3911"/>
    <w:rsid w:val="008C1CF2"/>
    <w:rsid w:val="008C50DB"/>
    <w:rsid w:val="008C5A8E"/>
    <w:rsid w:val="008D1878"/>
    <w:rsid w:val="008D2692"/>
    <w:rsid w:val="008D386E"/>
    <w:rsid w:val="008D4BFA"/>
    <w:rsid w:val="008D5815"/>
    <w:rsid w:val="008E28AA"/>
    <w:rsid w:val="008E2950"/>
    <w:rsid w:val="008E39BE"/>
    <w:rsid w:val="008E49A8"/>
    <w:rsid w:val="008E5E19"/>
    <w:rsid w:val="008F2FC3"/>
    <w:rsid w:val="008F4802"/>
    <w:rsid w:val="0090100F"/>
    <w:rsid w:val="00903592"/>
    <w:rsid w:val="0090387D"/>
    <w:rsid w:val="00904AE6"/>
    <w:rsid w:val="0090663C"/>
    <w:rsid w:val="009159C8"/>
    <w:rsid w:val="00917727"/>
    <w:rsid w:val="009307DB"/>
    <w:rsid w:val="009321EF"/>
    <w:rsid w:val="00934AAE"/>
    <w:rsid w:val="009352D3"/>
    <w:rsid w:val="0094094B"/>
    <w:rsid w:val="00943286"/>
    <w:rsid w:val="009435FA"/>
    <w:rsid w:val="00944015"/>
    <w:rsid w:val="00944A0E"/>
    <w:rsid w:val="009456DF"/>
    <w:rsid w:val="00945D97"/>
    <w:rsid w:val="009528FA"/>
    <w:rsid w:val="00956E8A"/>
    <w:rsid w:val="00960738"/>
    <w:rsid w:val="0096676F"/>
    <w:rsid w:val="009712A0"/>
    <w:rsid w:val="00973B96"/>
    <w:rsid w:val="009759FA"/>
    <w:rsid w:val="00976438"/>
    <w:rsid w:val="009768D8"/>
    <w:rsid w:val="009814F8"/>
    <w:rsid w:val="009825A9"/>
    <w:rsid w:val="00986E55"/>
    <w:rsid w:val="00987303"/>
    <w:rsid w:val="00987A5F"/>
    <w:rsid w:val="009921D1"/>
    <w:rsid w:val="0099586C"/>
    <w:rsid w:val="00996F39"/>
    <w:rsid w:val="00997961"/>
    <w:rsid w:val="00997B6E"/>
    <w:rsid w:val="009A294B"/>
    <w:rsid w:val="009A64B2"/>
    <w:rsid w:val="009B1A05"/>
    <w:rsid w:val="009B3A68"/>
    <w:rsid w:val="009B5384"/>
    <w:rsid w:val="009C0C21"/>
    <w:rsid w:val="009C51A6"/>
    <w:rsid w:val="009C63F0"/>
    <w:rsid w:val="009C6691"/>
    <w:rsid w:val="009D2563"/>
    <w:rsid w:val="009D680E"/>
    <w:rsid w:val="009D693E"/>
    <w:rsid w:val="009E1741"/>
    <w:rsid w:val="009F0F2A"/>
    <w:rsid w:val="009F32FF"/>
    <w:rsid w:val="009F3B27"/>
    <w:rsid w:val="009F5207"/>
    <w:rsid w:val="00A02BBC"/>
    <w:rsid w:val="00A04E7B"/>
    <w:rsid w:val="00A070FD"/>
    <w:rsid w:val="00A21977"/>
    <w:rsid w:val="00A21D0E"/>
    <w:rsid w:val="00A21EB6"/>
    <w:rsid w:val="00A2337F"/>
    <w:rsid w:val="00A241FE"/>
    <w:rsid w:val="00A24232"/>
    <w:rsid w:val="00A267CB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7398"/>
    <w:rsid w:val="00A6416F"/>
    <w:rsid w:val="00A65782"/>
    <w:rsid w:val="00A65AD4"/>
    <w:rsid w:val="00A671BD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635E"/>
    <w:rsid w:val="00A87574"/>
    <w:rsid w:val="00A92668"/>
    <w:rsid w:val="00A93CB0"/>
    <w:rsid w:val="00A9718F"/>
    <w:rsid w:val="00AA1E2B"/>
    <w:rsid w:val="00AA33A0"/>
    <w:rsid w:val="00AA4BC6"/>
    <w:rsid w:val="00AA5310"/>
    <w:rsid w:val="00AA620D"/>
    <w:rsid w:val="00AA6E4E"/>
    <w:rsid w:val="00AA74C6"/>
    <w:rsid w:val="00AA778E"/>
    <w:rsid w:val="00AB22AE"/>
    <w:rsid w:val="00AB2CAF"/>
    <w:rsid w:val="00AB5530"/>
    <w:rsid w:val="00AC05DC"/>
    <w:rsid w:val="00AC0FB0"/>
    <w:rsid w:val="00AC13B8"/>
    <w:rsid w:val="00AC1429"/>
    <w:rsid w:val="00AD1386"/>
    <w:rsid w:val="00AD3B75"/>
    <w:rsid w:val="00AD5EFE"/>
    <w:rsid w:val="00AE0214"/>
    <w:rsid w:val="00AF0CB1"/>
    <w:rsid w:val="00AF32BC"/>
    <w:rsid w:val="00AF72BC"/>
    <w:rsid w:val="00AF7F18"/>
    <w:rsid w:val="00B003E2"/>
    <w:rsid w:val="00B02DA8"/>
    <w:rsid w:val="00B045F0"/>
    <w:rsid w:val="00B04E63"/>
    <w:rsid w:val="00B129D4"/>
    <w:rsid w:val="00B12D1B"/>
    <w:rsid w:val="00B13E2A"/>
    <w:rsid w:val="00B15ABC"/>
    <w:rsid w:val="00B15FBA"/>
    <w:rsid w:val="00B2268C"/>
    <w:rsid w:val="00B24330"/>
    <w:rsid w:val="00B309F7"/>
    <w:rsid w:val="00B323F7"/>
    <w:rsid w:val="00B326FA"/>
    <w:rsid w:val="00B32E79"/>
    <w:rsid w:val="00B335DB"/>
    <w:rsid w:val="00B34E74"/>
    <w:rsid w:val="00B3500A"/>
    <w:rsid w:val="00B356A1"/>
    <w:rsid w:val="00B37FCE"/>
    <w:rsid w:val="00B41D4F"/>
    <w:rsid w:val="00B45E45"/>
    <w:rsid w:val="00B46D71"/>
    <w:rsid w:val="00B46F46"/>
    <w:rsid w:val="00B4773D"/>
    <w:rsid w:val="00B47C64"/>
    <w:rsid w:val="00B50CA2"/>
    <w:rsid w:val="00B52DAB"/>
    <w:rsid w:val="00B55706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80124"/>
    <w:rsid w:val="00B818A3"/>
    <w:rsid w:val="00B819DC"/>
    <w:rsid w:val="00B828C9"/>
    <w:rsid w:val="00B902C8"/>
    <w:rsid w:val="00B96A16"/>
    <w:rsid w:val="00B96B5C"/>
    <w:rsid w:val="00B97208"/>
    <w:rsid w:val="00BA1049"/>
    <w:rsid w:val="00BA1B85"/>
    <w:rsid w:val="00BA2B4C"/>
    <w:rsid w:val="00BA5186"/>
    <w:rsid w:val="00BA6AF9"/>
    <w:rsid w:val="00BB05FF"/>
    <w:rsid w:val="00BB3299"/>
    <w:rsid w:val="00BB3BD6"/>
    <w:rsid w:val="00BB635A"/>
    <w:rsid w:val="00BB771E"/>
    <w:rsid w:val="00BC2E7C"/>
    <w:rsid w:val="00BC360A"/>
    <w:rsid w:val="00BC4998"/>
    <w:rsid w:val="00BC556F"/>
    <w:rsid w:val="00BD2876"/>
    <w:rsid w:val="00BE0E4C"/>
    <w:rsid w:val="00BF110D"/>
    <w:rsid w:val="00BF1300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76ED"/>
    <w:rsid w:val="00C21752"/>
    <w:rsid w:val="00C2211D"/>
    <w:rsid w:val="00C231C5"/>
    <w:rsid w:val="00C233F9"/>
    <w:rsid w:val="00C37C8A"/>
    <w:rsid w:val="00C40088"/>
    <w:rsid w:val="00C42B4E"/>
    <w:rsid w:val="00C4496B"/>
    <w:rsid w:val="00C45384"/>
    <w:rsid w:val="00C46A3C"/>
    <w:rsid w:val="00C5748C"/>
    <w:rsid w:val="00C610C7"/>
    <w:rsid w:val="00C63337"/>
    <w:rsid w:val="00C63807"/>
    <w:rsid w:val="00C63B2F"/>
    <w:rsid w:val="00C722BA"/>
    <w:rsid w:val="00C8747B"/>
    <w:rsid w:val="00C91DB5"/>
    <w:rsid w:val="00CA0BB0"/>
    <w:rsid w:val="00CA15D3"/>
    <w:rsid w:val="00CA2311"/>
    <w:rsid w:val="00CA7E0F"/>
    <w:rsid w:val="00CB1757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30EA"/>
    <w:rsid w:val="00CD48D6"/>
    <w:rsid w:val="00CD4FA9"/>
    <w:rsid w:val="00CD6C94"/>
    <w:rsid w:val="00CD6D1F"/>
    <w:rsid w:val="00CD6E9F"/>
    <w:rsid w:val="00CD701F"/>
    <w:rsid w:val="00CD7227"/>
    <w:rsid w:val="00CD7818"/>
    <w:rsid w:val="00CE3E84"/>
    <w:rsid w:val="00CE59AA"/>
    <w:rsid w:val="00CE720E"/>
    <w:rsid w:val="00CF09C6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5785"/>
    <w:rsid w:val="00D47599"/>
    <w:rsid w:val="00D50C6F"/>
    <w:rsid w:val="00D5507B"/>
    <w:rsid w:val="00D55F32"/>
    <w:rsid w:val="00D62E60"/>
    <w:rsid w:val="00D66327"/>
    <w:rsid w:val="00D67C26"/>
    <w:rsid w:val="00D711FA"/>
    <w:rsid w:val="00D71993"/>
    <w:rsid w:val="00D722D1"/>
    <w:rsid w:val="00D73627"/>
    <w:rsid w:val="00D76C0F"/>
    <w:rsid w:val="00D821CD"/>
    <w:rsid w:val="00D86745"/>
    <w:rsid w:val="00D87C64"/>
    <w:rsid w:val="00D93E41"/>
    <w:rsid w:val="00D961D4"/>
    <w:rsid w:val="00D96645"/>
    <w:rsid w:val="00DA1F7C"/>
    <w:rsid w:val="00DB179D"/>
    <w:rsid w:val="00DB247E"/>
    <w:rsid w:val="00DB543D"/>
    <w:rsid w:val="00DB66CF"/>
    <w:rsid w:val="00DC5122"/>
    <w:rsid w:val="00DD086C"/>
    <w:rsid w:val="00DD4527"/>
    <w:rsid w:val="00DD67C6"/>
    <w:rsid w:val="00DD747A"/>
    <w:rsid w:val="00DE38D9"/>
    <w:rsid w:val="00DE3E89"/>
    <w:rsid w:val="00DE4B27"/>
    <w:rsid w:val="00DE6035"/>
    <w:rsid w:val="00DE67DE"/>
    <w:rsid w:val="00DE7282"/>
    <w:rsid w:val="00DF391E"/>
    <w:rsid w:val="00E0153A"/>
    <w:rsid w:val="00E01FFB"/>
    <w:rsid w:val="00E02BB8"/>
    <w:rsid w:val="00E11B06"/>
    <w:rsid w:val="00E13E54"/>
    <w:rsid w:val="00E1461A"/>
    <w:rsid w:val="00E15419"/>
    <w:rsid w:val="00E21C0A"/>
    <w:rsid w:val="00E22188"/>
    <w:rsid w:val="00E242F5"/>
    <w:rsid w:val="00E249F2"/>
    <w:rsid w:val="00E257C0"/>
    <w:rsid w:val="00E2641B"/>
    <w:rsid w:val="00E33953"/>
    <w:rsid w:val="00E34EC7"/>
    <w:rsid w:val="00E36BDC"/>
    <w:rsid w:val="00E40328"/>
    <w:rsid w:val="00E41A78"/>
    <w:rsid w:val="00E4254F"/>
    <w:rsid w:val="00E439D0"/>
    <w:rsid w:val="00E449B8"/>
    <w:rsid w:val="00E469D1"/>
    <w:rsid w:val="00E46AD1"/>
    <w:rsid w:val="00E475DC"/>
    <w:rsid w:val="00E53C5B"/>
    <w:rsid w:val="00E545A6"/>
    <w:rsid w:val="00E5463E"/>
    <w:rsid w:val="00E56DB0"/>
    <w:rsid w:val="00E80401"/>
    <w:rsid w:val="00E80D9E"/>
    <w:rsid w:val="00E82CC2"/>
    <w:rsid w:val="00E831C7"/>
    <w:rsid w:val="00E86BB2"/>
    <w:rsid w:val="00E870C1"/>
    <w:rsid w:val="00E9073A"/>
    <w:rsid w:val="00E958FE"/>
    <w:rsid w:val="00EA08BA"/>
    <w:rsid w:val="00EA623F"/>
    <w:rsid w:val="00EA7AD2"/>
    <w:rsid w:val="00EA7E58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545"/>
    <w:rsid w:val="00EE3F2B"/>
    <w:rsid w:val="00EE44F3"/>
    <w:rsid w:val="00EE5AF5"/>
    <w:rsid w:val="00EE60F3"/>
    <w:rsid w:val="00EF47E1"/>
    <w:rsid w:val="00EF5DDF"/>
    <w:rsid w:val="00EF628D"/>
    <w:rsid w:val="00F017B5"/>
    <w:rsid w:val="00F020E5"/>
    <w:rsid w:val="00F02467"/>
    <w:rsid w:val="00F03876"/>
    <w:rsid w:val="00F040AF"/>
    <w:rsid w:val="00F04AF7"/>
    <w:rsid w:val="00F059EE"/>
    <w:rsid w:val="00F075AC"/>
    <w:rsid w:val="00F07A52"/>
    <w:rsid w:val="00F16D7C"/>
    <w:rsid w:val="00F1780E"/>
    <w:rsid w:val="00F21748"/>
    <w:rsid w:val="00F25D02"/>
    <w:rsid w:val="00F2638E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92A"/>
    <w:rsid w:val="00F669A2"/>
    <w:rsid w:val="00F70157"/>
    <w:rsid w:val="00F7357A"/>
    <w:rsid w:val="00F76EE2"/>
    <w:rsid w:val="00F774B3"/>
    <w:rsid w:val="00F77F42"/>
    <w:rsid w:val="00F80718"/>
    <w:rsid w:val="00F839FD"/>
    <w:rsid w:val="00F83A6A"/>
    <w:rsid w:val="00F847EA"/>
    <w:rsid w:val="00F87A29"/>
    <w:rsid w:val="00F9748D"/>
    <w:rsid w:val="00FA45AD"/>
    <w:rsid w:val="00FA672C"/>
    <w:rsid w:val="00FB03A4"/>
    <w:rsid w:val="00FB3A34"/>
    <w:rsid w:val="00FC170F"/>
    <w:rsid w:val="00FC641C"/>
    <w:rsid w:val="00FD367D"/>
    <w:rsid w:val="00FD726E"/>
    <w:rsid w:val="00FE09C8"/>
    <w:rsid w:val="00FE5F4B"/>
    <w:rsid w:val="00FE7539"/>
    <w:rsid w:val="00FF0967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96452"/>
  <w15:docId w15:val="{8C5E59B4-A84C-43C1-A75F-1E651146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character" w:styleId="ac">
    <w:name w:val="Hyperlink"/>
    <w:basedOn w:val="a0"/>
    <w:unhideWhenUsed/>
    <w:rsid w:val="006C0D47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C0D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6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marova\Application%20Data\Microsoft\Templates\&#1057;&#1083;&#1091;&#1078;&#1077;&#1073;&#1082;&#1072;_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4E373-E9F2-4BAD-A018-65EF78C6B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Служебка_2009</Template>
  <TotalTime>4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Жакыпова Жазира</cp:lastModifiedBy>
  <cp:revision>7</cp:revision>
  <cp:lastPrinted>2022-11-14T04:03:00Z</cp:lastPrinted>
  <dcterms:created xsi:type="dcterms:W3CDTF">2022-11-24T08:33:00Z</dcterms:created>
  <dcterms:modified xsi:type="dcterms:W3CDTF">2022-11-25T06:01:00Z</dcterms:modified>
</cp:coreProperties>
</file>